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09506B" w14:textId="77777777" w:rsidR="001025A7" w:rsidRDefault="001025A7" w:rsidP="00F10770">
      <w:pPr>
        <w:autoSpaceDE w:val="0"/>
        <w:autoSpaceDN w:val="0"/>
        <w:adjustRightInd w:val="0"/>
        <w:spacing w:after="0" w:line="240" w:lineRule="auto"/>
        <w:ind w:left="4956"/>
        <w:rPr>
          <w:rFonts w:ascii="Garamond" w:hAnsi="Garamond" w:cs="Garamond"/>
          <w:b/>
          <w:bCs/>
          <w:sz w:val="26"/>
          <w:szCs w:val="26"/>
          <w:u w:val="single"/>
        </w:rPr>
      </w:pPr>
      <w:bookmarkStart w:id="0" w:name="_GoBack"/>
      <w:bookmarkEnd w:id="0"/>
    </w:p>
    <w:p w14:paraId="00FA56B0" w14:textId="2CBB6128" w:rsidR="001025A7" w:rsidRDefault="001025A7" w:rsidP="003761AF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b/>
          <w:bCs/>
          <w:sz w:val="26"/>
          <w:szCs w:val="26"/>
          <w:u w:val="single"/>
        </w:rPr>
      </w:pPr>
    </w:p>
    <w:p w14:paraId="1EDC4E91" w14:textId="77777777" w:rsidR="00D35219" w:rsidRPr="00F10770" w:rsidRDefault="00D35219" w:rsidP="00F10770">
      <w:pPr>
        <w:autoSpaceDE w:val="0"/>
        <w:autoSpaceDN w:val="0"/>
        <w:adjustRightInd w:val="0"/>
        <w:spacing w:after="0" w:line="240" w:lineRule="auto"/>
        <w:ind w:left="4956"/>
        <w:rPr>
          <w:rFonts w:ascii="Garamond" w:hAnsi="Garamond" w:cs="Garamond"/>
          <w:b/>
          <w:bCs/>
          <w:sz w:val="26"/>
          <w:szCs w:val="26"/>
          <w:u w:val="single"/>
        </w:rPr>
      </w:pPr>
      <w:r w:rsidRPr="00F10770">
        <w:rPr>
          <w:rFonts w:ascii="Garamond" w:hAnsi="Garamond" w:cs="Garamond"/>
          <w:b/>
          <w:bCs/>
          <w:sz w:val="26"/>
          <w:szCs w:val="26"/>
          <w:u w:val="single"/>
        </w:rPr>
        <w:t>ALLEGATO C 1</w:t>
      </w:r>
    </w:p>
    <w:p w14:paraId="04BEE619" w14:textId="77777777" w:rsidR="00D35219" w:rsidRDefault="00D35219" w:rsidP="00F10770">
      <w:pPr>
        <w:autoSpaceDE w:val="0"/>
        <w:autoSpaceDN w:val="0"/>
        <w:adjustRightInd w:val="0"/>
        <w:spacing w:after="0" w:line="240" w:lineRule="auto"/>
        <w:ind w:left="4956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Spettabile.</w:t>
      </w:r>
    </w:p>
    <w:p w14:paraId="2A8E0EC2" w14:textId="77777777" w:rsidR="00D35219" w:rsidRDefault="00D35219" w:rsidP="00F10770">
      <w:pPr>
        <w:autoSpaceDE w:val="0"/>
        <w:autoSpaceDN w:val="0"/>
        <w:adjustRightInd w:val="0"/>
        <w:spacing w:after="0" w:line="240" w:lineRule="auto"/>
        <w:ind w:left="4956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Banca </w:t>
      </w:r>
      <w:permStart w:id="1721774759" w:edGrp="everyone"/>
      <w:r>
        <w:rPr>
          <w:rFonts w:ascii="Garamond" w:hAnsi="Garamond" w:cs="Garamond"/>
          <w:sz w:val="25"/>
          <w:szCs w:val="25"/>
        </w:rPr>
        <w:t>….</w:t>
      </w:r>
    </w:p>
    <w:permEnd w:id="1721774759"/>
    <w:p w14:paraId="26D8F71E" w14:textId="77777777" w:rsidR="00D35219" w:rsidRDefault="00D35219" w:rsidP="00F10770">
      <w:pPr>
        <w:autoSpaceDE w:val="0"/>
        <w:autoSpaceDN w:val="0"/>
        <w:adjustRightInd w:val="0"/>
        <w:spacing w:after="0" w:line="240" w:lineRule="auto"/>
        <w:ind w:left="4956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Filiale di </w:t>
      </w:r>
      <w:permStart w:id="1341941264" w:edGrp="everyone"/>
      <w:r>
        <w:rPr>
          <w:rFonts w:ascii="Garamond" w:hAnsi="Garamond" w:cs="Garamond"/>
          <w:sz w:val="25"/>
          <w:szCs w:val="25"/>
        </w:rPr>
        <w:t>……….</w:t>
      </w:r>
      <w:permEnd w:id="1341941264"/>
    </w:p>
    <w:p w14:paraId="6C8CF26E" w14:textId="77777777" w:rsidR="00D35219" w:rsidRDefault="00D35219" w:rsidP="00F10770">
      <w:pPr>
        <w:autoSpaceDE w:val="0"/>
        <w:autoSpaceDN w:val="0"/>
        <w:adjustRightInd w:val="0"/>
        <w:spacing w:after="0" w:line="240" w:lineRule="auto"/>
        <w:ind w:left="4956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Città, </w:t>
      </w:r>
      <w:permStart w:id="495399379" w:edGrp="everyone"/>
      <w:r>
        <w:rPr>
          <w:rFonts w:ascii="Garamond" w:hAnsi="Garamond" w:cs="Garamond"/>
          <w:sz w:val="25"/>
          <w:szCs w:val="25"/>
        </w:rPr>
        <w:t>…………</w:t>
      </w:r>
    </w:p>
    <w:permEnd w:id="495399379"/>
    <w:p w14:paraId="763D54D0" w14:textId="77777777" w:rsidR="00F10770" w:rsidRDefault="00F10770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5"/>
          <w:szCs w:val="25"/>
        </w:rPr>
      </w:pPr>
    </w:p>
    <w:p w14:paraId="29EBB8E8" w14:textId="77777777" w:rsidR="009C0145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5"/>
          <w:szCs w:val="25"/>
        </w:rPr>
      </w:pPr>
      <w:r>
        <w:rPr>
          <w:rFonts w:ascii="Garamond-Bold" w:hAnsi="Garamond-Bold" w:cs="Garamond-Bold"/>
          <w:b/>
          <w:bCs/>
          <w:sz w:val="25"/>
          <w:szCs w:val="25"/>
        </w:rPr>
        <w:t>Oggetto: comunicazione ai sensi della Convenzione per la realizzazione del progetto</w:t>
      </w:r>
      <w:r w:rsidR="009C0145">
        <w:rPr>
          <w:rFonts w:ascii="Garamond-Bold" w:hAnsi="Garamond-Bold" w:cs="Garamond-Bold"/>
          <w:b/>
          <w:bCs/>
          <w:sz w:val="25"/>
          <w:szCs w:val="25"/>
        </w:rPr>
        <w:t xml:space="preserve"> </w:t>
      </w:r>
      <w:r>
        <w:rPr>
          <w:rFonts w:ascii="Garamond-Bold" w:hAnsi="Garamond-Bold" w:cs="Garamond-Bold"/>
          <w:b/>
          <w:bCs/>
          <w:sz w:val="25"/>
          <w:szCs w:val="25"/>
        </w:rPr>
        <w:t>“Anticipazione Sociale in favore dei lavoratori in cassa integrazione guadagni</w:t>
      </w:r>
      <w:r w:rsidR="009C0145">
        <w:rPr>
          <w:rFonts w:ascii="Garamond-Bold" w:hAnsi="Garamond-Bold" w:cs="Garamond-Bold"/>
          <w:b/>
          <w:bCs/>
          <w:sz w:val="25"/>
          <w:szCs w:val="25"/>
        </w:rPr>
        <w:t xml:space="preserve"> </w:t>
      </w:r>
      <w:r>
        <w:rPr>
          <w:rFonts w:ascii="Garamond-Bold" w:hAnsi="Garamond-Bold" w:cs="Garamond-Bold"/>
          <w:b/>
          <w:bCs/>
          <w:sz w:val="25"/>
          <w:szCs w:val="25"/>
        </w:rPr>
        <w:t>straordinaria”</w:t>
      </w:r>
      <w:r w:rsidR="009C0145">
        <w:rPr>
          <w:rFonts w:ascii="Garamond-Bold" w:hAnsi="Garamond-Bold" w:cs="Garamond-Bold"/>
          <w:b/>
          <w:bCs/>
          <w:sz w:val="25"/>
          <w:szCs w:val="25"/>
        </w:rPr>
        <w:t xml:space="preserve"> </w:t>
      </w:r>
      <w:r>
        <w:rPr>
          <w:rFonts w:ascii="Garamond-Bold" w:hAnsi="Garamond-Bold" w:cs="Garamond-Bold"/>
          <w:b/>
          <w:bCs/>
          <w:sz w:val="25"/>
          <w:szCs w:val="25"/>
        </w:rPr>
        <w:t>anche in deroga</w:t>
      </w:r>
      <w:r w:rsidR="009C0145">
        <w:rPr>
          <w:rFonts w:ascii="Garamond-Bold" w:hAnsi="Garamond-Bold" w:cs="Garamond-Bold"/>
          <w:b/>
          <w:bCs/>
          <w:sz w:val="25"/>
          <w:szCs w:val="25"/>
        </w:rPr>
        <w:t>.</w:t>
      </w:r>
    </w:p>
    <w:p w14:paraId="5321742C" w14:textId="77777777" w:rsidR="009C0145" w:rsidRDefault="009C0145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5"/>
          <w:szCs w:val="25"/>
        </w:rPr>
      </w:pPr>
    </w:p>
    <w:p w14:paraId="4572984C" w14:textId="77777777" w:rsidR="00D35219" w:rsidRPr="009C0145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Premesso che:</w:t>
      </w:r>
    </w:p>
    <w:p w14:paraId="58496D0E" w14:textId="77777777"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SymbolMT" w:hAnsi="SymbolMT" w:cs="SymbolMT"/>
          <w:sz w:val="25"/>
          <w:szCs w:val="25"/>
        </w:rPr>
        <w:t xml:space="preserve">− </w:t>
      </w:r>
      <w:r>
        <w:rPr>
          <w:rFonts w:ascii="Garamond" w:hAnsi="Garamond" w:cs="Garamond"/>
          <w:sz w:val="25"/>
          <w:szCs w:val="25"/>
        </w:rPr>
        <w:t xml:space="preserve">l’impresa </w:t>
      </w:r>
      <w:permStart w:id="337340586" w:edGrp="everyone"/>
      <w:r>
        <w:rPr>
          <w:rFonts w:ascii="Garamond" w:hAnsi="Garamond" w:cs="Garamond"/>
          <w:sz w:val="25"/>
          <w:szCs w:val="25"/>
        </w:rPr>
        <w:t>____________________</w:t>
      </w:r>
      <w:permEnd w:id="337340586"/>
      <w:r>
        <w:rPr>
          <w:rFonts w:ascii="Garamond" w:hAnsi="Garamond" w:cs="Garamond"/>
          <w:sz w:val="25"/>
          <w:szCs w:val="25"/>
        </w:rPr>
        <w:t xml:space="preserve"> ha presentato in data </w:t>
      </w:r>
      <w:permStart w:id="2044425933" w:edGrp="everyone"/>
      <w:r>
        <w:rPr>
          <w:rFonts w:ascii="Garamond" w:hAnsi="Garamond" w:cs="Garamond"/>
          <w:sz w:val="25"/>
          <w:szCs w:val="25"/>
        </w:rPr>
        <w:t>____________</w:t>
      </w:r>
      <w:permEnd w:id="2044425933"/>
      <w:r>
        <w:rPr>
          <w:rFonts w:ascii="Garamond" w:hAnsi="Garamond" w:cs="Garamond"/>
          <w:sz w:val="25"/>
          <w:szCs w:val="25"/>
        </w:rPr>
        <w:t xml:space="preserve"> all’Ente competente</w:t>
      </w:r>
      <w:r w:rsidR="009C0145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domanda di concessione del Trattamento straordinario di integrazione salariale, anche in</w:t>
      </w:r>
      <w:r w:rsidR="009C0145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deroga,</w:t>
      </w:r>
      <w:r w:rsidR="009C0145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conformemente alla normativa in vigore con richiesta di pagamento diretto;</w:t>
      </w:r>
    </w:p>
    <w:p w14:paraId="13E99CF0" w14:textId="77777777" w:rsidR="009C0145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SymbolMT" w:hAnsi="SymbolMT" w:cs="SymbolMT"/>
          <w:sz w:val="25"/>
          <w:szCs w:val="25"/>
        </w:rPr>
        <w:t xml:space="preserve">− </w:t>
      </w:r>
      <w:r>
        <w:rPr>
          <w:rFonts w:ascii="Garamond" w:hAnsi="Garamond" w:cs="Garamond"/>
          <w:sz w:val="25"/>
          <w:szCs w:val="25"/>
        </w:rPr>
        <w:t>tra i lavoratori sospesi a zero ore per Cigs figura anche il nominativo del sottoscritto lavoratore</w:t>
      </w:r>
      <w:r w:rsidR="009C0145">
        <w:rPr>
          <w:rFonts w:ascii="Garamond" w:hAnsi="Garamond" w:cs="Garamond"/>
          <w:sz w:val="25"/>
          <w:szCs w:val="25"/>
        </w:rPr>
        <w:t xml:space="preserve"> </w:t>
      </w:r>
      <w:permStart w:id="187113367" w:edGrp="everyone"/>
      <w:r>
        <w:rPr>
          <w:rFonts w:ascii="Garamond" w:hAnsi="Garamond" w:cs="Garamond"/>
          <w:sz w:val="25"/>
          <w:szCs w:val="25"/>
        </w:rPr>
        <w:t>____________________</w:t>
      </w:r>
      <w:permEnd w:id="187113367"/>
      <w:r>
        <w:rPr>
          <w:rFonts w:ascii="Garamond" w:hAnsi="Garamond" w:cs="Garamond"/>
          <w:sz w:val="25"/>
          <w:szCs w:val="25"/>
        </w:rPr>
        <w:t xml:space="preserve">; </w:t>
      </w:r>
    </w:p>
    <w:p w14:paraId="0436576B" w14:textId="77777777"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pertanto, previa emissione del provvedimento di ammissione al</w:t>
      </w:r>
      <w:r w:rsidR="009C0145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trattamento avrà diritto al trattamento integrativo di legge;</w:t>
      </w:r>
    </w:p>
    <w:p w14:paraId="33C44823" w14:textId="77777777"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in relazione alla Convenzione in tema di anticipazione sociale dell’indennità di cassa integrazioni</w:t>
      </w:r>
      <w:r w:rsidR="009C0145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guadagni straordinaria, anche in deroga, cui il Vostro Istituto ne dà applicazione,</w:t>
      </w:r>
    </w:p>
    <w:p w14:paraId="0C103D43" w14:textId="77777777" w:rsidR="009C0145" w:rsidRDefault="009C0145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</w:p>
    <w:p w14:paraId="660ADEF2" w14:textId="77777777" w:rsidR="00D35219" w:rsidRDefault="00D35219" w:rsidP="009C0145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Garamond-Bold" w:hAnsi="Garamond-Bold" w:cs="Garamond-Bold"/>
          <w:b/>
          <w:bCs/>
          <w:sz w:val="25"/>
          <w:szCs w:val="25"/>
        </w:rPr>
      </w:pPr>
      <w:r>
        <w:rPr>
          <w:rFonts w:ascii="Garamond-Bold" w:hAnsi="Garamond-Bold" w:cs="Garamond-Bold"/>
          <w:b/>
          <w:bCs/>
          <w:sz w:val="25"/>
          <w:szCs w:val="25"/>
        </w:rPr>
        <w:t>IL SOTTOSCRITTO</w:t>
      </w:r>
    </w:p>
    <w:p w14:paraId="4A17DF2D" w14:textId="77777777" w:rsidR="009C0145" w:rsidRDefault="009C0145" w:rsidP="009C0145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Garamond-Bold" w:hAnsi="Garamond-Bold" w:cs="Garamond-Bold"/>
          <w:b/>
          <w:bCs/>
          <w:sz w:val="25"/>
          <w:szCs w:val="25"/>
        </w:rPr>
      </w:pPr>
    </w:p>
    <w:p w14:paraId="10D9A574" w14:textId="77777777"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Cognome </w:t>
      </w:r>
      <w:permStart w:id="1254233714" w:edGrp="everyone"/>
      <w:r>
        <w:rPr>
          <w:rFonts w:ascii="Garamond" w:hAnsi="Garamond" w:cs="Garamond"/>
          <w:sz w:val="25"/>
          <w:szCs w:val="25"/>
        </w:rPr>
        <w:t>……………………………………………</w:t>
      </w:r>
    </w:p>
    <w:permEnd w:id="1254233714"/>
    <w:p w14:paraId="08AD2065" w14:textId="77777777"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Nome </w:t>
      </w:r>
      <w:permStart w:id="445198215" w:edGrp="everyone"/>
      <w:r>
        <w:rPr>
          <w:rFonts w:ascii="Garamond" w:hAnsi="Garamond" w:cs="Garamond"/>
          <w:sz w:val="25"/>
          <w:szCs w:val="25"/>
        </w:rPr>
        <w:t>………………………………………………</w:t>
      </w:r>
      <w:permEnd w:id="445198215"/>
    </w:p>
    <w:p w14:paraId="74C08094" w14:textId="77777777"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Nato a </w:t>
      </w:r>
      <w:permStart w:id="207962446" w:edGrp="everyone"/>
      <w:r>
        <w:rPr>
          <w:rFonts w:ascii="Garamond" w:hAnsi="Garamond" w:cs="Garamond"/>
          <w:sz w:val="25"/>
          <w:szCs w:val="25"/>
        </w:rPr>
        <w:t>………………………………………………</w:t>
      </w:r>
      <w:permEnd w:id="207962446"/>
      <w:r>
        <w:rPr>
          <w:rFonts w:ascii="Garamond" w:hAnsi="Garamond" w:cs="Garamond"/>
          <w:sz w:val="25"/>
          <w:szCs w:val="25"/>
        </w:rPr>
        <w:t xml:space="preserve"> il </w:t>
      </w:r>
      <w:permStart w:id="1416569519" w:edGrp="everyone"/>
      <w:r>
        <w:rPr>
          <w:rFonts w:ascii="Garamond" w:hAnsi="Garamond" w:cs="Garamond"/>
          <w:sz w:val="25"/>
          <w:szCs w:val="25"/>
        </w:rPr>
        <w:t>………………</w:t>
      </w:r>
    </w:p>
    <w:permEnd w:id="1416569519"/>
    <w:p w14:paraId="1811AF52" w14:textId="77777777"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Residente a </w:t>
      </w:r>
      <w:permStart w:id="215833986" w:edGrp="everyone"/>
      <w:r>
        <w:rPr>
          <w:rFonts w:ascii="Garamond" w:hAnsi="Garamond" w:cs="Garamond"/>
          <w:sz w:val="25"/>
          <w:szCs w:val="25"/>
        </w:rPr>
        <w:t>………………………………………………………………………</w:t>
      </w:r>
    </w:p>
    <w:permEnd w:id="215833986"/>
    <w:p w14:paraId="797F9282" w14:textId="77777777"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Via e numero </w:t>
      </w:r>
      <w:permStart w:id="227811726" w:edGrp="everyone"/>
      <w:r>
        <w:rPr>
          <w:rFonts w:ascii="Garamond" w:hAnsi="Garamond" w:cs="Garamond"/>
          <w:sz w:val="25"/>
          <w:szCs w:val="25"/>
        </w:rPr>
        <w:t>…………………………………………………………….…</w:t>
      </w:r>
      <w:permEnd w:id="227811726"/>
    </w:p>
    <w:p w14:paraId="2E248E7F" w14:textId="77777777"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Telefono </w:t>
      </w:r>
      <w:permStart w:id="389291743" w:edGrp="everyone"/>
      <w:r>
        <w:rPr>
          <w:rFonts w:ascii="Garamond" w:hAnsi="Garamond" w:cs="Garamond"/>
          <w:sz w:val="25"/>
          <w:szCs w:val="25"/>
        </w:rPr>
        <w:t>……………………..</w:t>
      </w:r>
      <w:permEnd w:id="389291743"/>
      <w:r>
        <w:rPr>
          <w:rFonts w:ascii="Garamond" w:hAnsi="Garamond" w:cs="Garamond"/>
          <w:sz w:val="25"/>
          <w:szCs w:val="25"/>
        </w:rPr>
        <w:t xml:space="preserve"> Codice Fiscale </w:t>
      </w:r>
      <w:permStart w:id="1027233719" w:edGrp="everyone"/>
      <w:r>
        <w:rPr>
          <w:rFonts w:ascii="Garamond" w:hAnsi="Garamond" w:cs="Garamond"/>
          <w:sz w:val="25"/>
          <w:szCs w:val="25"/>
        </w:rPr>
        <w:t>…………………………………</w:t>
      </w:r>
      <w:permEnd w:id="1027233719"/>
    </w:p>
    <w:p w14:paraId="4B7B6EFC" w14:textId="77777777"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Documento d’Identità </w:t>
      </w:r>
      <w:permStart w:id="792594353" w:edGrp="everyone"/>
      <w:r>
        <w:rPr>
          <w:rFonts w:ascii="Garamond" w:hAnsi="Garamond" w:cs="Garamond"/>
          <w:sz w:val="25"/>
          <w:szCs w:val="25"/>
        </w:rPr>
        <w:t>…………………………………..</w:t>
      </w:r>
      <w:permEnd w:id="792594353"/>
      <w:r>
        <w:rPr>
          <w:rFonts w:ascii="Garamond" w:hAnsi="Garamond" w:cs="Garamond"/>
          <w:sz w:val="25"/>
          <w:szCs w:val="25"/>
        </w:rPr>
        <w:t xml:space="preserve"> Numero </w:t>
      </w:r>
      <w:permStart w:id="1357056725" w:edGrp="everyone"/>
      <w:r>
        <w:rPr>
          <w:rFonts w:ascii="Garamond" w:hAnsi="Garamond" w:cs="Garamond"/>
          <w:sz w:val="25"/>
          <w:szCs w:val="25"/>
        </w:rPr>
        <w:t>……………….</w:t>
      </w:r>
      <w:permEnd w:id="1357056725"/>
    </w:p>
    <w:p w14:paraId="595D9303" w14:textId="77777777"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Rilasciato da </w:t>
      </w:r>
      <w:permStart w:id="1188588923" w:edGrp="everyone"/>
      <w:r>
        <w:rPr>
          <w:rFonts w:ascii="Garamond" w:hAnsi="Garamond" w:cs="Garamond"/>
          <w:sz w:val="25"/>
          <w:szCs w:val="25"/>
        </w:rPr>
        <w:t>……………………………….</w:t>
      </w:r>
      <w:permEnd w:id="1188588923"/>
      <w:r>
        <w:rPr>
          <w:rFonts w:ascii="Garamond" w:hAnsi="Garamond" w:cs="Garamond"/>
          <w:sz w:val="25"/>
          <w:szCs w:val="25"/>
        </w:rPr>
        <w:t xml:space="preserve"> il </w:t>
      </w:r>
      <w:permStart w:id="1923751219" w:edGrp="everyone"/>
      <w:r>
        <w:rPr>
          <w:rFonts w:ascii="Garamond" w:hAnsi="Garamond" w:cs="Garamond"/>
          <w:sz w:val="25"/>
          <w:szCs w:val="25"/>
        </w:rPr>
        <w:t>………………….</w:t>
      </w:r>
    </w:p>
    <w:permEnd w:id="1923751219"/>
    <w:p w14:paraId="75DDAF48" w14:textId="77777777"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Dipendente dell’Azienda </w:t>
      </w:r>
      <w:permStart w:id="752303068" w:edGrp="everyone"/>
      <w:r>
        <w:rPr>
          <w:rFonts w:ascii="Garamond" w:hAnsi="Garamond" w:cs="Garamond"/>
          <w:sz w:val="25"/>
          <w:szCs w:val="25"/>
        </w:rPr>
        <w:t>………………………………</w:t>
      </w:r>
      <w:permEnd w:id="752303068"/>
    </w:p>
    <w:p w14:paraId="549A4B26" w14:textId="77777777"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con sede in </w:t>
      </w:r>
      <w:permStart w:id="1515543736" w:edGrp="everyone"/>
      <w:r>
        <w:rPr>
          <w:rFonts w:ascii="Garamond" w:hAnsi="Garamond" w:cs="Garamond"/>
          <w:sz w:val="25"/>
          <w:szCs w:val="25"/>
        </w:rPr>
        <w:t>………..……………………</w:t>
      </w:r>
      <w:permEnd w:id="1515543736"/>
    </w:p>
    <w:p w14:paraId="3E41E385" w14:textId="77777777"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Via e numero </w:t>
      </w:r>
      <w:permStart w:id="1141981413" w:edGrp="everyone"/>
      <w:r>
        <w:rPr>
          <w:rFonts w:ascii="Garamond" w:hAnsi="Garamond" w:cs="Garamond"/>
          <w:sz w:val="25"/>
          <w:szCs w:val="25"/>
        </w:rPr>
        <w:t>………………………………………………….</w:t>
      </w:r>
      <w:permEnd w:id="1141981413"/>
    </w:p>
    <w:p w14:paraId="00C242AE" w14:textId="77777777"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in Cassa Integrazione Guadagni Straordinaria dal giorno </w:t>
      </w:r>
      <w:permStart w:id="1852377270" w:edGrp="everyone"/>
      <w:r>
        <w:rPr>
          <w:rFonts w:ascii="Garamond" w:hAnsi="Garamond" w:cs="Garamond"/>
          <w:sz w:val="25"/>
          <w:szCs w:val="25"/>
        </w:rPr>
        <w:t>………………</w:t>
      </w:r>
    </w:p>
    <w:permEnd w:id="1852377270"/>
    <w:p w14:paraId="3784CD20" w14:textId="77777777" w:rsidR="009C0145" w:rsidRDefault="009C0145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5"/>
          <w:szCs w:val="25"/>
        </w:rPr>
      </w:pPr>
    </w:p>
    <w:p w14:paraId="7CBE1C24" w14:textId="77777777" w:rsidR="00D35219" w:rsidRDefault="00D35219" w:rsidP="009C0145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Garamond-Bold" w:hAnsi="Garamond-Bold" w:cs="Garamond-Bold"/>
          <w:b/>
          <w:bCs/>
          <w:sz w:val="25"/>
          <w:szCs w:val="25"/>
        </w:rPr>
      </w:pPr>
      <w:r>
        <w:rPr>
          <w:rFonts w:ascii="Garamond-Bold" w:hAnsi="Garamond-Bold" w:cs="Garamond-Bold"/>
          <w:b/>
          <w:bCs/>
          <w:sz w:val="25"/>
          <w:szCs w:val="25"/>
        </w:rPr>
        <w:t>CHIEDE</w:t>
      </w:r>
    </w:p>
    <w:p w14:paraId="244A7C61" w14:textId="77777777" w:rsidR="009C0145" w:rsidRDefault="009C0145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</w:p>
    <w:p w14:paraId="58924CE9" w14:textId="77777777"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l’erogazione dell’anticipazione del trattamento straordinario di cassa integrazione di cui alla</w:t>
      </w:r>
      <w:r w:rsidR="009C0145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Convenzione in oggetto, alle condizioni da Voi comunicate, e per la durata ivi stabilita (massimo</w:t>
      </w:r>
      <w:r w:rsidR="009C0145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sette mesi).</w:t>
      </w:r>
    </w:p>
    <w:p w14:paraId="7F9D5EE8" w14:textId="77777777"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Il finanziamento si estingue con l’erogazione della Cigs anche in deroga da parte della Sede INPS</w:t>
      </w:r>
      <w:r w:rsidR="009C0145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competente, ovvero secondo le modalità definite nella Convenzione stessa.</w:t>
      </w:r>
    </w:p>
    <w:p w14:paraId="534EE96F" w14:textId="77777777" w:rsidR="009C0145" w:rsidRDefault="009C0145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</w:p>
    <w:p w14:paraId="155E2A9B" w14:textId="77777777"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In fede</w:t>
      </w:r>
    </w:p>
    <w:p w14:paraId="589549A2" w14:textId="77777777"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Firma del Lavoratore</w:t>
      </w:r>
    </w:p>
    <w:p w14:paraId="7236B712" w14:textId="77777777"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.……………………………….……………</w:t>
      </w:r>
    </w:p>
    <w:p w14:paraId="381A2AF8" w14:textId="77777777" w:rsidR="009C0145" w:rsidRDefault="009C0145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</w:p>
    <w:p w14:paraId="5EEF48A1" w14:textId="77777777"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lastRenderedPageBreak/>
        <w:t>Firma dell’Azienda per benestare</w:t>
      </w:r>
    </w:p>
    <w:p w14:paraId="1CC22ED8" w14:textId="77777777"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…………………………..…………………</w:t>
      </w:r>
    </w:p>
    <w:p w14:paraId="608BCC97" w14:textId="77777777" w:rsidR="00D35219" w:rsidRPr="009C0145" w:rsidRDefault="00D35219" w:rsidP="009C0145">
      <w:pPr>
        <w:autoSpaceDE w:val="0"/>
        <w:autoSpaceDN w:val="0"/>
        <w:adjustRightInd w:val="0"/>
        <w:spacing w:after="0" w:line="240" w:lineRule="auto"/>
        <w:ind w:left="4248"/>
        <w:jc w:val="both"/>
        <w:rPr>
          <w:rFonts w:ascii="Garamond" w:hAnsi="Garamond" w:cs="Garamond"/>
          <w:b/>
          <w:bCs/>
          <w:sz w:val="26"/>
          <w:szCs w:val="26"/>
          <w:u w:val="single"/>
        </w:rPr>
      </w:pPr>
      <w:r w:rsidRPr="009C0145">
        <w:rPr>
          <w:rFonts w:ascii="Garamond" w:hAnsi="Garamond" w:cs="Garamond"/>
          <w:b/>
          <w:bCs/>
          <w:sz w:val="26"/>
          <w:szCs w:val="26"/>
          <w:u w:val="single"/>
        </w:rPr>
        <w:t>ALLEGATO C 2</w:t>
      </w:r>
    </w:p>
    <w:p w14:paraId="6E349891" w14:textId="77777777" w:rsidR="00D35219" w:rsidRDefault="00D35219" w:rsidP="009C0145">
      <w:pPr>
        <w:autoSpaceDE w:val="0"/>
        <w:autoSpaceDN w:val="0"/>
        <w:adjustRightInd w:val="0"/>
        <w:spacing w:after="0" w:line="240" w:lineRule="auto"/>
        <w:ind w:left="4248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Spettabile</w:t>
      </w:r>
    </w:p>
    <w:p w14:paraId="72CDD91A" w14:textId="77777777" w:rsidR="00D35219" w:rsidRDefault="00D35219" w:rsidP="009C0145">
      <w:pPr>
        <w:autoSpaceDE w:val="0"/>
        <w:autoSpaceDN w:val="0"/>
        <w:adjustRightInd w:val="0"/>
        <w:spacing w:after="0" w:line="240" w:lineRule="auto"/>
        <w:ind w:left="4248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Banca </w:t>
      </w:r>
      <w:permStart w:id="694058990" w:edGrp="everyone"/>
      <w:r>
        <w:rPr>
          <w:rFonts w:ascii="Garamond" w:hAnsi="Garamond" w:cs="Garamond"/>
          <w:sz w:val="25"/>
          <w:szCs w:val="25"/>
        </w:rPr>
        <w:t>…………….</w:t>
      </w:r>
      <w:permEnd w:id="694058990"/>
    </w:p>
    <w:p w14:paraId="5E0E9FF9" w14:textId="77777777" w:rsidR="00D35219" w:rsidRDefault="00D35219" w:rsidP="009C0145">
      <w:pPr>
        <w:autoSpaceDE w:val="0"/>
        <w:autoSpaceDN w:val="0"/>
        <w:adjustRightInd w:val="0"/>
        <w:spacing w:after="0" w:line="240" w:lineRule="auto"/>
        <w:ind w:left="4248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Filiale di </w:t>
      </w:r>
      <w:permStart w:id="770850851" w:edGrp="everyone"/>
      <w:r>
        <w:rPr>
          <w:rFonts w:ascii="Garamond" w:hAnsi="Garamond" w:cs="Garamond"/>
          <w:sz w:val="25"/>
          <w:szCs w:val="25"/>
        </w:rPr>
        <w:t>…………….</w:t>
      </w:r>
    </w:p>
    <w:permEnd w:id="770850851"/>
    <w:p w14:paraId="721BF217" w14:textId="77777777" w:rsidR="00D35219" w:rsidRDefault="00D35219" w:rsidP="009C0145">
      <w:pPr>
        <w:autoSpaceDE w:val="0"/>
        <w:autoSpaceDN w:val="0"/>
        <w:adjustRightInd w:val="0"/>
        <w:spacing w:after="0" w:line="240" w:lineRule="auto"/>
        <w:ind w:left="4248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Città, </w:t>
      </w:r>
      <w:permStart w:id="273041419" w:edGrp="everyone"/>
      <w:r>
        <w:rPr>
          <w:rFonts w:ascii="Garamond" w:hAnsi="Garamond" w:cs="Garamond"/>
          <w:sz w:val="25"/>
          <w:szCs w:val="25"/>
        </w:rPr>
        <w:t>…………</w:t>
      </w:r>
    </w:p>
    <w:permEnd w:id="273041419"/>
    <w:p w14:paraId="35234601" w14:textId="77777777" w:rsidR="009C0145" w:rsidRDefault="009C0145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</w:p>
    <w:p w14:paraId="254172B3" w14:textId="77777777" w:rsidR="009C0145" w:rsidRDefault="009C0145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</w:p>
    <w:p w14:paraId="5ADA0ACD" w14:textId="77777777"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In relazione alla richiesta di prestito di cui alla “</w:t>
      </w:r>
      <w:r>
        <w:rPr>
          <w:rFonts w:ascii="Garamond-Bold" w:hAnsi="Garamond-Bold" w:cs="Garamond-Bold"/>
          <w:b/>
          <w:bCs/>
          <w:sz w:val="25"/>
          <w:szCs w:val="25"/>
        </w:rPr>
        <w:t>Convenzione in tema di anticipazione sociale</w:t>
      </w:r>
    </w:p>
    <w:p w14:paraId="79DD4923" w14:textId="77777777"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-Bold" w:hAnsi="Garamond-Bold" w:cs="Garamond-Bold"/>
          <w:b/>
          <w:bCs/>
          <w:sz w:val="25"/>
          <w:szCs w:val="25"/>
        </w:rPr>
        <w:t>dell’indennità di Cassa Integrazione Guadagni Straordinaria, anche in deroga</w:t>
      </w:r>
      <w:r>
        <w:rPr>
          <w:rFonts w:ascii="Garamond" w:hAnsi="Garamond" w:cs="Garamond"/>
          <w:sz w:val="25"/>
          <w:szCs w:val="25"/>
        </w:rPr>
        <w:t>”, il</w:t>
      </w:r>
      <w:r w:rsidR="009C0145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sottoscritto</w:t>
      </w:r>
    </w:p>
    <w:p w14:paraId="394BCEC8" w14:textId="77777777" w:rsidR="009C0145" w:rsidRDefault="009C0145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</w:p>
    <w:p w14:paraId="2C48AD4B" w14:textId="77777777"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Signor </w:t>
      </w:r>
      <w:permStart w:id="1638823902" w:edGrp="everyone"/>
      <w:r>
        <w:rPr>
          <w:rFonts w:ascii="Garamond" w:hAnsi="Garamond" w:cs="Garamond"/>
          <w:sz w:val="25"/>
          <w:szCs w:val="25"/>
        </w:rPr>
        <w:t>…………………………………………</w:t>
      </w:r>
    </w:p>
    <w:permEnd w:id="1638823902"/>
    <w:p w14:paraId="7B2CD987" w14:textId="77777777"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nato a </w:t>
      </w:r>
      <w:permStart w:id="1839340084" w:edGrp="everyone"/>
      <w:r>
        <w:rPr>
          <w:rFonts w:ascii="Garamond" w:hAnsi="Garamond" w:cs="Garamond"/>
          <w:sz w:val="25"/>
          <w:szCs w:val="25"/>
        </w:rPr>
        <w:t>……..……………..……….……..</w:t>
      </w:r>
      <w:permEnd w:id="1839340084"/>
      <w:r>
        <w:rPr>
          <w:rFonts w:ascii="Garamond" w:hAnsi="Garamond" w:cs="Garamond"/>
          <w:sz w:val="25"/>
          <w:szCs w:val="25"/>
        </w:rPr>
        <w:t xml:space="preserve"> il </w:t>
      </w:r>
      <w:permStart w:id="1751527099" w:edGrp="everyone"/>
      <w:r>
        <w:rPr>
          <w:rFonts w:ascii="Garamond" w:hAnsi="Garamond" w:cs="Garamond"/>
          <w:sz w:val="25"/>
          <w:szCs w:val="25"/>
        </w:rPr>
        <w:t>……….………..</w:t>
      </w:r>
      <w:permEnd w:id="1751527099"/>
    </w:p>
    <w:p w14:paraId="02A21498" w14:textId="77777777"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e residente a </w:t>
      </w:r>
      <w:permStart w:id="1297634634" w:edGrp="everyone"/>
      <w:r>
        <w:rPr>
          <w:rFonts w:ascii="Garamond" w:hAnsi="Garamond" w:cs="Garamond"/>
          <w:sz w:val="25"/>
          <w:szCs w:val="25"/>
        </w:rPr>
        <w:t>………………………….……………</w:t>
      </w:r>
      <w:permEnd w:id="1297634634"/>
    </w:p>
    <w:p w14:paraId="1EFCCB23" w14:textId="77777777"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in Via </w:t>
      </w:r>
      <w:permStart w:id="1615486600" w:edGrp="everyone"/>
      <w:r>
        <w:rPr>
          <w:rFonts w:ascii="Garamond" w:hAnsi="Garamond" w:cs="Garamond"/>
          <w:sz w:val="25"/>
          <w:szCs w:val="25"/>
        </w:rPr>
        <w:t>…….………………………………….………</w:t>
      </w:r>
      <w:permEnd w:id="1615486600"/>
      <w:r>
        <w:rPr>
          <w:rFonts w:ascii="Garamond" w:hAnsi="Garamond" w:cs="Garamond"/>
          <w:sz w:val="25"/>
          <w:szCs w:val="25"/>
        </w:rPr>
        <w:t xml:space="preserve">n° </w:t>
      </w:r>
      <w:permStart w:id="891632925" w:edGrp="everyone"/>
      <w:r>
        <w:rPr>
          <w:rFonts w:ascii="Garamond" w:hAnsi="Garamond" w:cs="Garamond"/>
          <w:sz w:val="25"/>
          <w:szCs w:val="25"/>
        </w:rPr>
        <w:t>………</w:t>
      </w:r>
      <w:permEnd w:id="891632925"/>
    </w:p>
    <w:p w14:paraId="6309AEDE" w14:textId="77777777" w:rsidR="009C0145" w:rsidRDefault="009C0145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</w:p>
    <w:p w14:paraId="0586717D" w14:textId="77777777"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si dichiara direttamente responsabile delle dichiarazioni rese nelle varie fasi della procedura e si</w:t>
      </w:r>
    </w:p>
    <w:p w14:paraId="11BC7F09" w14:textId="77777777"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impegna a fornire all’Azienda ed alla Banca </w:t>
      </w:r>
      <w:permStart w:id="877200261" w:edGrp="everyone"/>
      <w:r>
        <w:rPr>
          <w:rFonts w:ascii="Garamond" w:hAnsi="Garamond" w:cs="Garamond"/>
          <w:sz w:val="25"/>
          <w:szCs w:val="25"/>
        </w:rPr>
        <w:t>…………………………………….</w:t>
      </w:r>
      <w:permEnd w:id="877200261"/>
      <w:r>
        <w:rPr>
          <w:rFonts w:ascii="Garamond" w:hAnsi="Garamond" w:cs="Garamond"/>
          <w:sz w:val="25"/>
          <w:szCs w:val="25"/>
        </w:rPr>
        <w:t xml:space="preserve"> </w:t>
      </w:r>
      <w:r w:rsidR="009C0145">
        <w:rPr>
          <w:rFonts w:ascii="Garamond" w:hAnsi="Garamond" w:cs="Garamond"/>
          <w:sz w:val="25"/>
          <w:szCs w:val="25"/>
        </w:rPr>
        <w:t>t</w:t>
      </w:r>
      <w:r>
        <w:rPr>
          <w:rFonts w:ascii="Garamond" w:hAnsi="Garamond" w:cs="Garamond"/>
          <w:sz w:val="25"/>
          <w:szCs w:val="25"/>
        </w:rPr>
        <w:t>empestiva</w:t>
      </w:r>
      <w:r w:rsidR="009C0145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segnalazione di ogni situazione o evento che incide sul suo particolare “status lavorativo”, nonché a</w:t>
      </w:r>
    </w:p>
    <w:p w14:paraId="07623FB5" w14:textId="77777777"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comunicare al proprio datore di lavoro l’accoglimento della richiesta di anticipazione.</w:t>
      </w:r>
    </w:p>
    <w:p w14:paraId="5F32C883" w14:textId="77777777"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Il sottoscritto con la presente si impegna irrevocabilmente ad autorizzare l’INPS ad effettuare</w:t>
      </w:r>
      <w:r w:rsidR="009C0145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l’accredito delle sue spettanze direttamente sul conto corrente su cui è stata concessa la disponibilità</w:t>
      </w:r>
    </w:p>
    <w:p w14:paraId="3A43278D" w14:textId="77777777"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dell’anticipazione in oggetto, ed in essere a suo nome presso la </w:t>
      </w:r>
      <w:permStart w:id="1437667130" w:edGrp="everyone"/>
      <w:r>
        <w:rPr>
          <w:rFonts w:ascii="Garamond" w:hAnsi="Garamond" w:cs="Garamond"/>
          <w:sz w:val="25"/>
          <w:szCs w:val="25"/>
        </w:rPr>
        <w:t>…………………….……………..</w:t>
      </w:r>
      <w:permEnd w:id="1437667130"/>
    </w:p>
    <w:p w14:paraId="3D511D85" w14:textId="77777777"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Filiale di </w:t>
      </w:r>
      <w:permStart w:id="915613939" w:edGrp="everyone"/>
      <w:r>
        <w:rPr>
          <w:rFonts w:ascii="Garamond" w:hAnsi="Garamond" w:cs="Garamond"/>
          <w:sz w:val="25"/>
          <w:szCs w:val="25"/>
        </w:rPr>
        <w:t xml:space="preserve">………..……………….. </w:t>
      </w:r>
      <w:permEnd w:id="915613939"/>
      <w:r>
        <w:rPr>
          <w:rFonts w:ascii="Garamond" w:hAnsi="Garamond" w:cs="Garamond"/>
          <w:sz w:val="25"/>
          <w:szCs w:val="25"/>
        </w:rPr>
        <w:t>.c/c n°</w:t>
      </w:r>
      <w:permStart w:id="19292159" w:edGrp="everyone"/>
      <w:r>
        <w:rPr>
          <w:rFonts w:ascii="Garamond" w:hAnsi="Garamond" w:cs="Garamond"/>
          <w:sz w:val="25"/>
          <w:szCs w:val="25"/>
        </w:rPr>
        <w:t>…………………………………..</w:t>
      </w:r>
      <w:permEnd w:id="19292159"/>
      <w:r>
        <w:rPr>
          <w:rFonts w:ascii="Garamond" w:hAnsi="Garamond" w:cs="Garamond"/>
          <w:sz w:val="25"/>
          <w:szCs w:val="25"/>
        </w:rPr>
        <w:t xml:space="preserve"> e a produrre copia</w:t>
      </w:r>
      <w:r w:rsidR="009C0145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di tale modello alla Filiale della Banca che eroga il finanziamento.</w:t>
      </w:r>
    </w:p>
    <w:p w14:paraId="6BE6543A" w14:textId="77777777"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Il sottoscritto autorizza la Banca </w:t>
      </w:r>
      <w:permStart w:id="2081308652" w:edGrp="everyone"/>
      <w:r>
        <w:rPr>
          <w:rFonts w:ascii="Garamond" w:hAnsi="Garamond" w:cs="Garamond"/>
          <w:sz w:val="25"/>
          <w:szCs w:val="25"/>
        </w:rPr>
        <w:t xml:space="preserve">……………………………….. </w:t>
      </w:r>
      <w:permEnd w:id="2081308652"/>
      <w:r>
        <w:rPr>
          <w:rFonts w:ascii="Garamond" w:hAnsi="Garamond" w:cs="Garamond"/>
          <w:sz w:val="25"/>
          <w:szCs w:val="25"/>
        </w:rPr>
        <w:t>a prelevare dal conto corrente</w:t>
      </w:r>
      <w:r w:rsidR="009C0145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sopra indicato una somma pari a quanto complessivamente dovuto in conseguenza</w:t>
      </w:r>
      <w:r w:rsidR="009C0145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dell’anticipazione, non appena sul conto stesso verranno accreditate le somme dovute dall’INPS a</w:t>
      </w:r>
      <w:r w:rsidR="009C0145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titolo di Cigs/Cigs in deroga.</w:t>
      </w:r>
    </w:p>
    <w:p w14:paraId="7E3A17E6" w14:textId="77777777"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Qualora la domanda Cigs o la richiesta di pagamento diretto non sia stata accolta dall’Ente</w:t>
      </w:r>
      <w:r w:rsidR="009C0145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competente il sottoscritto si impegna ad estinguere l’intero finanziamento citato entro trenta giorni,</w:t>
      </w:r>
      <w:r w:rsidR="009C0145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unitamente all’azienda datrice di lavoro, responsabile in solido in caso di mancato accoglimento</w:t>
      </w:r>
      <w:r w:rsidR="009C0145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della richiesta di integrazione salariale straordinaria ovvero del suo pagamento diretto.</w:t>
      </w:r>
    </w:p>
    <w:p w14:paraId="15B3C2E0" w14:textId="77777777"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A garanzia dell’adempimento dell’obbligo di restituzione dei finanziamenti accordati, il sottoscritto</w:t>
      </w:r>
    </w:p>
    <w:p w14:paraId="2C47C9A4" w14:textId="77777777"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dichiara di cedere alla Banca </w:t>
      </w:r>
      <w:permStart w:id="1810197453" w:edGrp="everyone"/>
      <w:r>
        <w:rPr>
          <w:rFonts w:ascii="Garamond" w:hAnsi="Garamond" w:cs="Garamond"/>
          <w:sz w:val="25"/>
          <w:szCs w:val="25"/>
        </w:rPr>
        <w:t>………………………………...</w:t>
      </w:r>
      <w:permEnd w:id="1810197453"/>
      <w:r>
        <w:rPr>
          <w:rFonts w:ascii="Garamond" w:hAnsi="Garamond" w:cs="Garamond"/>
          <w:sz w:val="25"/>
          <w:szCs w:val="25"/>
        </w:rPr>
        <w:t>– nel rispetto ed ai sensi delle vigenti</w:t>
      </w:r>
      <w:r w:rsidR="009C0145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disposizioni – il credito vantato tempo per tempo nei confronti dell’INPS, autorizzando</w:t>
      </w:r>
      <w:r w:rsidR="009C0145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contestualmente ad ogni effetto conseguente la notifica di detta cessione all’INPS nella sua qualità</w:t>
      </w:r>
    </w:p>
    <w:p w14:paraId="590F703E" w14:textId="77777777"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di debitore ceduto.</w:t>
      </w:r>
    </w:p>
    <w:p w14:paraId="4051E84B" w14:textId="77777777" w:rsidR="00D35219" w:rsidRDefault="00D35219" w:rsidP="00F1077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Il sottoscritto si impegna inoltre a costituire in garanzia il trattamento di fine rapporto maturato e</w:t>
      </w:r>
      <w:r w:rsidR="009C0145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maturando non destinato a forme di previdenza complementare. A tal fine autorizza sin d’ora il</w:t>
      </w:r>
      <w:r w:rsidR="009C0145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datore di lavoro, che accetta, ad erogare un’anticipazione dello stesso ad estinzione del debito</w:t>
      </w:r>
      <w:r w:rsidR="009C0145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complessivo, trascorsi otto mesi dal suo avvio nei limiti di quanto maturato a titolo di TFR a tale</w:t>
      </w:r>
      <w:r w:rsidR="009C0145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data, con versamento sul conto corrente dedicato.</w:t>
      </w:r>
    </w:p>
    <w:p w14:paraId="2149630F" w14:textId="77777777" w:rsidR="009C0145" w:rsidRDefault="009C0145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5"/>
          <w:szCs w:val="25"/>
        </w:rPr>
      </w:pPr>
    </w:p>
    <w:p w14:paraId="1769F9D0" w14:textId="77777777" w:rsidR="00D35219" w:rsidRDefault="00D35219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In fede</w:t>
      </w:r>
    </w:p>
    <w:p w14:paraId="57A15F5A" w14:textId="77777777" w:rsidR="00D35219" w:rsidRDefault="00D35219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Firma del Lavoratore</w:t>
      </w:r>
    </w:p>
    <w:p w14:paraId="64D3E1C6" w14:textId="77777777" w:rsidR="00D35219" w:rsidRDefault="00D35219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.……………………………….……………</w:t>
      </w:r>
    </w:p>
    <w:p w14:paraId="2F896038" w14:textId="77777777" w:rsidR="009C0145" w:rsidRDefault="009C0145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5"/>
          <w:szCs w:val="25"/>
        </w:rPr>
      </w:pPr>
    </w:p>
    <w:p w14:paraId="443CFE6A" w14:textId="77777777" w:rsidR="00D35219" w:rsidRDefault="00D35219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Firma dell’Azienda per benestare</w:t>
      </w:r>
    </w:p>
    <w:p w14:paraId="72F8F994" w14:textId="77777777" w:rsidR="00D35219" w:rsidRDefault="00D35219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lastRenderedPageBreak/>
        <w:t>.……………………………….……………</w:t>
      </w:r>
    </w:p>
    <w:p w14:paraId="548B9122" w14:textId="77777777" w:rsidR="00F10770" w:rsidRDefault="00F10770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14:paraId="094BB4A0" w14:textId="77777777" w:rsidR="00D35219" w:rsidRPr="00221E2F" w:rsidRDefault="00D35219" w:rsidP="00221E2F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Garamond" w:hAnsi="Garamond" w:cs="Garamond"/>
          <w:b/>
          <w:bCs/>
          <w:sz w:val="26"/>
          <w:szCs w:val="26"/>
          <w:u w:val="single"/>
        </w:rPr>
      </w:pPr>
      <w:r w:rsidRPr="00221E2F">
        <w:rPr>
          <w:rFonts w:ascii="Garamond" w:hAnsi="Garamond" w:cs="Garamond"/>
          <w:b/>
          <w:bCs/>
          <w:sz w:val="26"/>
          <w:szCs w:val="26"/>
          <w:u w:val="single"/>
        </w:rPr>
        <w:t>ALLEGATO C 3</w:t>
      </w:r>
    </w:p>
    <w:p w14:paraId="385D077C" w14:textId="77777777" w:rsidR="00221E2F" w:rsidRDefault="00221E2F" w:rsidP="00D35219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/>
          <w:bCs/>
          <w:sz w:val="25"/>
          <w:szCs w:val="25"/>
        </w:rPr>
      </w:pPr>
    </w:p>
    <w:p w14:paraId="63F50413" w14:textId="77777777" w:rsidR="00D35219" w:rsidRDefault="00D35219" w:rsidP="00D35219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/>
          <w:bCs/>
          <w:sz w:val="25"/>
          <w:szCs w:val="25"/>
        </w:rPr>
      </w:pPr>
      <w:r>
        <w:rPr>
          <w:rFonts w:ascii="Garamond-Bold" w:hAnsi="Garamond-Bold" w:cs="Garamond-Bold"/>
          <w:b/>
          <w:bCs/>
          <w:sz w:val="25"/>
          <w:szCs w:val="25"/>
        </w:rPr>
        <w:t>Lettera di domiciliazione accrediti INPS su c/c bancario</w:t>
      </w:r>
    </w:p>
    <w:p w14:paraId="49AA398C" w14:textId="77777777" w:rsidR="00221E2F" w:rsidRDefault="00221E2F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5"/>
          <w:szCs w:val="25"/>
        </w:rPr>
      </w:pPr>
    </w:p>
    <w:p w14:paraId="226E983D" w14:textId="77777777" w:rsidR="00D35219" w:rsidRDefault="00D35219" w:rsidP="00221E2F">
      <w:pPr>
        <w:autoSpaceDE w:val="0"/>
        <w:autoSpaceDN w:val="0"/>
        <w:adjustRightInd w:val="0"/>
        <w:spacing w:after="0" w:line="240" w:lineRule="auto"/>
        <w:ind w:left="4248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Luogo, data Spett.le</w:t>
      </w:r>
    </w:p>
    <w:p w14:paraId="07D3109D" w14:textId="77777777" w:rsidR="00D35219" w:rsidRDefault="00D35219" w:rsidP="00221E2F">
      <w:pPr>
        <w:autoSpaceDE w:val="0"/>
        <w:autoSpaceDN w:val="0"/>
        <w:adjustRightInd w:val="0"/>
        <w:spacing w:after="0" w:line="240" w:lineRule="auto"/>
        <w:ind w:left="4248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INPS di </w:t>
      </w:r>
      <w:permStart w:id="1675495643" w:edGrp="everyone"/>
      <w:r>
        <w:rPr>
          <w:rFonts w:ascii="Garamond" w:hAnsi="Garamond" w:cs="Garamond"/>
          <w:sz w:val="25"/>
          <w:szCs w:val="25"/>
        </w:rPr>
        <w:t>__________________</w:t>
      </w:r>
      <w:permEnd w:id="1675495643"/>
    </w:p>
    <w:p w14:paraId="47311035" w14:textId="77777777" w:rsidR="00221E2F" w:rsidRDefault="00D35219" w:rsidP="00221E2F">
      <w:pPr>
        <w:autoSpaceDE w:val="0"/>
        <w:autoSpaceDN w:val="0"/>
        <w:adjustRightInd w:val="0"/>
        <w:spacing w:after="0" w:line="240" w:lineRule="auto"/>
        <w:ind w:left="4248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Raccomandata A R o strumento equivalente </w:t>
      </w:r>
    </w:p>
    <w:p w14:paraId="40478B6F" w14:textId="77777777" w:rsidR="00D35219" w:rsidRDefault="00D35219" w:rsidP="00221E2F">
      <w:pPr>
        <w:autoSpaceDE w:val="0"/>
        <w:autoSpaceDN w:val="0"/>
        <w:adjustRightInd w:val="0"/>
        <w:spacing w:after="0" w:line="240" w:lineRule="auto"/>
        <w:ind w:left="4248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Via</w:t>
      </w:r>
      <w:r w:rsidR="00221E2F">
        <w:rPr>
          <w:rFonts w:ascii="Garamond" w:hAnsi="Garamond" w:cs="Garamond"/>
          <w:sz w:val="25"/>
          <w:szCs w:val="25"/>
        </w:rPr>
        <w:t xml:space="preserve"> </w:t>
      </w:r>
      <w:permStart w:id="1298600512" w:edGrp="everyone"/>
      <w:r>
        <w:rPr>
          <w:rFonts w:ascii="Garamond" w:hAnsi="Garamond" w:cs="Garamond"/>
          <w:sz w:val="25"/>
          <w:szCs w:val="25"/>
        </w:rPr>
        <w:t>______________________</w:t>
      </w:r>
    </w:p>
    <w:permEnd w:id="1298600512"/>
    <w:p w14:paraId="13BCF46C" w14:textId="77777777" w:rsidR="00221E2F" w:rsidRDefault="00221E2F" w:rsidP="00221E2F">
      <w:pPr>
        <w:autoSpaceDE w:val="0"/>
        <w:autoSpaceDN w:val="0"/>
        <w:adjustRightInd w:val="0"/>
        <w:spacing w:after="0" w:line="240" w:lineRule="auto"/>
        <w:ind w:left="4248"/>
        <w:rPr>
          <w:rFonts w:ascii="Garamond" w:hAnsi="Garamond" w:cs="Garamond"/>
          <w:sz w:val="25"/>
          <w:szCs w:val="25"/>
        </w:rPr>
      </w:pPr>
    </w:p>
    <w:p w14:paraId="52F99791" w14:textId="77777777" w:rsidR="00D35219" w:rsidRDefault="00D35219" w:rsidP="00221E2F">
      <w:pPr>
        <w:autoSpaceDE w:val="0"/>
        <w:autoSpaceDN w:val="0"/>
        <w:adjustRightInd w:val="0"/>
        <w:spacing w:after="0" w:line="240" w:lineRule="auto"/>
        <w:ind w:left="4248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Spett.le Società</w:t>
      </w:r>
    </w:p>
    <w:p w14:paraId="4C3888B1" w14:textId="77777777" w:rsidR="00D35219" w:rsidRDefault="00D35219" w:rsidP="00221E2F">
      <w:pPr>
        <w:autoSpaceDE w:val="0"/>
        <w:autoSpaceDN w:val="0"/>
        <w:adjustRightInd w:val="0"/>
        <w:spacing w:after="0" w:line="240" w:lineRule="auto"/>
        <w:ind w:left="4248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Via</w:t>
      </w:r>
      <w:permStart w:id="1182869184" w:edGrp="everyone"/>
      <w:r>
        <w:rPr>
          <w:rFonts w:ascii="Garamond" w:hAnsi="Garamond" w:cs="Garamond"/>
          <w:sz w:val="25"/>
          <w:szCs w:val="25"/>
        </w:rPr>
        <w:t>______________________</w:t>
      </w:r>
      <w:permEnd w:id="1182869184"/>
    </w:p>
    <w:p w14:paraId="2FE0C12C" w14:textId="77777777" w:rsidR="00221E2F" w:rsidRDefault="00221E2F" w:rsidP="00221E2F">
      <w:pPr>
        <w:autoSpaceDE w:val="0"/>
        <w:autoSpaceDN w:val="0"/>
        <w:adjustRightInd w:val="0"/>
        <w:spacing w:after="0" w:line="240" w:lineRule="auto"/>
        <w:ind w:left="4248"/>
        <w:rPr>
          <w:rFonts w:ascii="Garamond" w:hAnsi="Garamond" w:cs="Garamond"/>
          <w:sz w:val="25"/>
          <w:szCs w:val="25"/>
        </w:rPr>
      </w:pPr>
    </w:p>
    <w:p w14:paraId="5C5F8AC7" w14:textId="77777777" w:rsidR="00D35219" w:rsidRDefault="00D35219" w:rsidP="00221E2F">
      <w:pPr>
        <w:autoSpaceDE w:val="0"/>
        <w:autoSpaceDN w:val="0"/>
        <w:adjustRightInd w:val="0"/>
        <w:spacing w:after="0" w:line="240" w:lineRule="auto"/>
        <w:ind w:left="4248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p.c. Spett.le</w:t>
      </w:r>
    </w:p>
    <w:p w14:paraId="585BCD4E" w14:textId="77777777" w:rsidR="00D35219" w:rsidRDefault="00D35219" w:rsidP="00221E2F">
      <w:pPr>
        <w:autoSpaceDE w:val="0"/>
        <w:autoSpaceDN w:val="0"/>
        <w:adjustRightInd w:val="0"/>
        <w:spacing w:after="0" w:line="240" w:lineRule="auto"/>
        <w:ind w:left="4248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Banca</w:t>
      </w:r>
      <w:permStart w:id="532022162" w:edGrp="everyone"/>
      <w:r>
        <w:rPr>
          <w:rFonts w:ascii="Garamond" w:hAnsi="Garamond" w:cs="Garamond"/>
          <w:sz w:val="25"/>
          <w:szCs w:val="25"/>
        </w:rPr>
        <w:t>____________________</w:t>
      </w:r>
      <w:permEnd w:id="532022162"/>
    </w:p>
    <w:p w14:paraId="54E02172" w14:textId="77777777" w:rsidR="00D35219" w:rsidRDefault="00D35219" w:rsidP="00221E2F">
      <w:pPr>
        <w:autoSpaceDE w:val="0"/>
        <w:autoSpaceDN w:val="0"/>
        <w:adjustRightInd w:val="0"/>
        <w:spacing w:after="0" w:line="240" w:lineRule="auto"/>
        <w:ind w:left="4248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Agenzia di </w:t>
      </w:r>
      <w:permStart w:id="1782727633" w:edGrp="everyone"/>
      <w:r>
        <w:rPr>
          <w:rFonts w:ascii="Garamond" w:hAnsi="Garamond" w:cs="Garamond"/>
          <w:sz w:val="25"/>
          <w:szCs w:val="25"/>
        </w:rPr>
        <w:t>________________</w:t>
      </w:r>
    </w:p>
    <w:permEnd w:id="1782727633"/>
    <w:p w14:paraId="356FF2C6" w14:textId="77777777" w:rsidR="00221E2F" w:rsidRDefault="00221E2F" w:rsidP="00D35219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/>
          <w:bCs/>
          <w:sz w:val="25"/>
          <w:szCs w:val="25"/>
        </w:rPr>
      </w:pPr>
    </w:p>
    <w:p w14:paraId="22C16009" w14:textId="77777777" w:rsidR="00D35219" w:rsidRDefault="00D35219" w:rsidP="00221E2F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5"/>
          <w:szCs w:val="25"/>
        </w:rPr>
      </w:pPr>
      <w:r>
        <w:rPr>
          <w:rFonts w:ascii="Garamond-Bold" w:hAnsi="Garamond-Bold" w:cs="Garamond-Bold"/>
          <w:b/>
          <w:bCs/>
          <w:sz w:val="25"/>
          <w:szCs w:val="25"/>
        </w:rPr>
        <w:t>Oggetto: Richiesta di domiciliazione irrevocabile dello stipendio e dell’importo relativo al</w:t>
      </w:r>
      <w:r w:rsidR="00221E2F">
        <w:rPr>
          <w:rFonts w:ascii="Garamond-Bold" w:hAnsi="Garamond-Bold" w:cs="Garamond-Bold"/>
          <w:b/>
          <w:bCs/>
          <w:sz w:val="25"/>
          <w:szCs w:val="25"/>
        </w:rPr>
        <w:t xml:space="preserve"> </w:t>
      </w:r>
      <w:r>
        <w:rPr>
          <w:rFonts w:ascii="Garamond-Bold" w:hAnsi="Garamond-Bold" w:cs="Garamond-Bold"/>
          <w:b/>
          <w:bCs/>
          <w:sz w:val="25"/>
          <w:szCs w:val="25"/>
        </w:rPr>
        <w:t>contributo di Cassa Integrazione Guadagni Straordinaria (CIGS), CIGS in deroga.</w:t>
      </w:r>
    </w:p>
    <w:p w14:paraId="6F8E0565" w14:textId="77777777" w:rsidR="00221E2F" w:rsidRDefault="00221E2F" w:rsidP="00221E2F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5"/>
          <w:szCs w:val="25"/>
        </w:rPr>
      </w:pPr>
    </w:p>
    <w:p w14:paraId="3671E283" w14:textId="77777777" w:rsidR="00D35219" w:rsidRDefault="00D35219" w:rsidP="00221E2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Il sottoscritto</w:t>
      </w:r>
      <w:r w:rsidR="00221E2F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(NB: inserire dati anagrafici: Nome, Cognome, luogo e data di nascita e CF)</w:t>
      </w:r>
    </w:p>
    <w:p w14:paraId="4A0B87F1" w14:textId="77777777" w:rsidR="00D35219" w:rsidRDefault="00D35219" w:rsidP="00221E2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permStart w:id="1135683441" w:edGrp="everyone"/>
      <w:r>
        <w:rPr>
          <w:rFonts w:ascii="Garamond" w:hAnsi="Garamond" w:cs="Garamond"/>
          <w:sz w:val="25"/>
          <w:szCs w:val="25"/>
        </w:rPr>
        <w:t>_________________________________________________________________</w:t>
      </w:r>
      <w:r w:rsidR="00221E2F">
        <w:rPr>
          <w:rFonts w:ascii="Garamond" w:hAnsi="Garamond" w:cs="Garamond"/>
          <w:sz w:val="25"/>
          <w:szCs w:val="25"/>
        </w:rPr>
        <w:t xml:space="preserve"> </w:t>
      </w:r>
      <w:permEnd w:id="1135683441"/>
      <w:r>
        <w:rPr>
          <w:rFonts w:ascii="Garamond" w:hAnsi="Garamond" w:cs="Garamond"/>
          <w:sz w:val="25"/>
          <w:szCs w:val="25"/>
        </w:rPr>
        <w:t>premesso che:</w:t>
      </w:r>
    </w:p>
    <w:p w14:paraId="376B05EA" w14:textId="77777777" w:rsidR="00D35219" w:rsidRDefault="00D35219" w:rsidP="00221E2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- riveste la qualità di lavoratore dipendente della società: </w:t>
      </w:r>
      <w:permStart w:id="1143090637" w:edGrp="everyone"/>
      <w:r>
        <w:rPr>
          <w:rFonts w:ascii="Garamond" w:hAnsi="Garamond" w:cs="Garamond"/>
          <w:sz w:val="25"/>
          <w:szCs w:val="25"/>
        </w:rPr>
        <w:t>__________________________</w:t>
      </w:r>
      <w:permEnd w:id="1143090637"/>
      <w:r>
        <w:rPr>
          <w:rFonts w:ascii="Garamond" w:hAnsi="Garamond" w:cs="Garamond"/>
          <w:sz w:val="25"/>
          <w:szCs w:val="25"/>
        </w:rPr>
        <w:t>(NB: inserire dati della società/datore di lavoro che ha fatto richiesta di CIGS, anche in deroga)</w:t>
      </w:r>
      <w:permStart w:id="954145894" w:edGrp="everyone"/>
      <w:r>
        <w:rPr>
          <w:rFonts w:ascii="Garamond" w:hAnsi="Garamond" w:cs="Garamond"/>
          <w:sz w:val="25"/>
          <w:szCs w:val="25"/>
        </w:rPr>
        <w:t>_____________________________________________________</w:t>
      </w:r>
      <w:permEnd w:id="954145894"/>
      <w:r>
        <w:rPr>
          <w:rFonts w:ascii="Garamond" w:hAnsi="Garamond" w:cs="Garamond"/>
          <w:sz w:val="25"/>
          <w:szCs w:val="25"/>
        </w:rPr>
        <w:t xml:space="preserve"> (di seguito Azienda)</w:t>
      </w:r>
    </w:p>
    <w:p w14:paraId="1FCEA1ED" w14:textId="77777777" w:rsidR="00D35219" w:rsidRDefault="00D35219" w:rsidP="00221E2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- la predetta Azienda ha presentato domanda e si è impegnata a richiedere il pagamento diretto ai</w:t>
      </w:r>
    </w:p>
    <w:p w14:paraId="5526B240" w14:textId="77777777" w:rsidR="00D35219" w:rsidRDefault="00D35219" w:rsidP="00221E2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lavoratori, da parte dell’INPS, del trattamento di integrazione salariale;</w:t>
      </w:r>
    </w:p>
    <w:p w14:paraId="48912115" w14:textId="77777777" w:rsidR="00D35219" w:rsidRDefault="00D35219" w:rsidP="00221E2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 xml:space="preserve">- ha fatto richiesta a Banca </w:t>
      </w:r>
      <w:permStart w:id="1230009376" w:edGrp="everyone"/>
      <w:r>
        <w:rPr>
          <w:rFonts w:ascii="Garamond" w:hAnsi="Garamond" w:cs="Garamond"/>
          <w:sz w:val="25"/>
          <w:szCs w:val="25"/>
        </w:rPr>
        <w:t>____________</w:t>
      </w:r>
      <w:permEnd w:id="1230009376"/>
      <w:r>
        <w:rPr>
          <w:rFonts w:ascii="Garamond" w:hAnsi="Garamond" w:cs="Garamond"/>
          <w:sz w:val="25"/>
          <w:szCs w:val="25"/>
        </w:rPr>
        <w:t xml:space="preserve"> (di seguito Banca) di accedere ad un finanziamento a</w:t>
      </w:r>
    </w:p>
    <w:p w14:paraId="02AF08AF" w14:textId="77777777" w:rsidR="00D35219" w:rsidRDefault="00D35219" w:rsidP="00221E2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condizioni di favore dell’importo massimo di euro 6.000 euro, da utilizzarsi per importi mensili,</w:t>
      </w:r>
    </w:p>
    <w:p w14:paraId="0FECE430" w14:textId="77777777" w:rsidR="00D35219" w:rsidRDefault="00D35219" w:rsidP="00221E2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come anticipo del trattamento di CIGS, anche in deroga;</w:t>
      </w:r>
      <w:r w:rsidR="00221E2F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tutto quanto sopra premesso,</w:t>
      </w:r>
    </w:p>
    <w:p w14:paraId="0DFACB47" w14:textId="77777777" w:rsidR="00221E2F" w:rsidRDefault="00221E2F" w:rsidP="00221E2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</w:p>
    <w:p w14:paraId="695511FF" w14:textId="77777777" w:rsidR="00D35219" w:rsidRPr="00221E2F" w:rsidRDefault="00D35219" w:rsidP="00221E2F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Garamond" w:hAnsi="Garamond" w:cs="Garamond"/>
          <w:b/>
          <w:bCs/>
          <w:sz w:val="25"/>
          <w:szCs w:val="25"/>
        </w:rPr>
      </w:pPr>
      <w:r w:rsidRPr="00221E2F">
        <w:rPr>
          <w:rFonts w:ascii="Garamond" w:hAnsi="Garamond" w:cs="Garamond"/>
          <w:b/>
          <w:bCs/>
          <w:sz w:val="25"/>
          <w:szCs w:val="25"/>
        </w:rPr>
        <w:t>RICHIEDE</w:t>
      </w:r>
    </w:p>
    <w:p w14:paraId="7FA04E1B" w14:textId="77777777" w:rsidR="00221E2F" w:rsidRDefault="00221E2F" w:rsidP="00221E2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</w:p>
    <w:p w14:paraId="43E16648" w14:textId="77777777" w:rsidR="00D35219" w:rsidRDefault="00D35219" w:rsidP="00221E2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con la presente di voler irrevocabilmente – anche ai sensi dell’art. 1723 secondo comma del codice</w:t>
      </w:r>
      <w:r w:rsidR="00221E2F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civile - domiciliare il pagamento del proprio stipendio nonché degli importi relativi al contributo di</w:t>
      </w:r>
      <w:r w:rsidR="00221E2F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CIGS, anche in deroga, presso la Banca e precisamente sul c/c n.</w:t>
      </w:r>
      <w:permStart w:id="721114772" w:edGrp="everyone"/>
      <w:r>
        <w:rPr>
          <w:rFonts w:ascii="Garamond" w:hAnsi="Garamond" w:cs="Garamond"/>
          <w:sz w:val="25"/>
          <w:szCs w:val="25"/>
        </w:rPr>
        <w:t>_________</w:t>
      </w:r>
      <w:permEnd w:id="721114772"/>
      <w:r>
        <w:rPr>
          <w:rFonts w:ascii="Garamond" w:hAnsi="Garamond" w:cs="Garamond"/>
          <w:sz w:val="25"/>
          <w:szCs w:val="25"/>
        </w:rPr>
        <w:t xml:space="preserve"> acceso presso la</w:t>
      </w:r>
      <w:r w:rsidR="00221E2F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 xml:space="preserve">Agenzia di </w:t>
      </w:r>
      <w:permStart w:id="1693192695" w:edGrp="everyone"/>
      <w:r>
        <w:rPr>
          <w:rFonts w:ascii="Garamond" w:hAnsi="Garamond" w:cs="Garamond"/>
          <w:sz w:val="25"/>
          <w:szCs w:val="25"/>
        </w:rPr>
        <w:t>…………..</w:t>
      </w:r>
      <w:permEnd w:id="1693192695"/>
      <w:r>
        <w:rPr>
          <w:rFonts w:ascii="Garamond" w:hAnsi="Garamond" w:cs="Garamond"/>
          <w:sz w:val="25"/>
          <w:szCs w:val="25"/>
        </w:rPr>
        <w:t xml:space="preserve"> al medesimo intestato.</w:t>
      </w:r>
    </w:p>
    <w:p w14:paraId="391DB764" w14:textId="77777777" w:rsidR="00D35219" w:rsidRDefault="00D35219" w:rsidP="00221E2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Codice IBAN</w:t>
      </w:r>
      <w:permStart w:id="943458465" w:edGrp="everyone"/>
      <w:r>
        <w:rPr>
          <w:rFonts w:ascii="Garamond" w:hAnsi="Garamond" w:cs="Garamond"/>
          <w:sz w:val="25"/>
          <w:szCs w:val="25"/>
        </w:rPr>
        <w:t>_____________________________________________</w:t>
      </w:r>
      <w:permEnd w:id="943458465"/>
      <w:r>
        <w:rPr>
          <w:rFonts w:ascii="Garamond" w:hAnsi="Garamond" w:cs="Garamond"/>
          <w:sz w:val="25"/>
          <w:szCs w:val="25"/>
        </w:rPr>
        <w:t>.</w:t>
      </w:r>
    </w:p>
    <w:p w14:paraId="44114BFF" w14:textId="77777777" w:rsidR="00D35219" w:rsidRDefault="00D35219" w:rsidP="00221E2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A tal fine si impegna sin d’ora a indicare irrevocabilmente, nella modulistica predisposta dell’INPS</w:t>
      </w:r>
    </w:p>
    <w:p w14:paraId="669D5937" w14:textId="77777777" w:rsidR="00D35219" w:rsidRDefault="00D35219" w:rsidP="00221E2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(mod. INPS SR41), l’accredito su tale conto corrente come modalità prescelta per il pagamento</w:t>
      </w:r>
      <w:r w:rsidR="00221E2F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diretto del trattamento di CIGS e a fornire alla Banca copia di tale documento ovvero attestazione</w:t>
      </w:r>
      <w:r w:rsidR="00221E2F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del datore di lavoro di aver provveduto a inserire tale indicazione nelle comunicazioni inviate per</w:t>
      </w:r>
      <w:r w:rsidR="00221E2F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via telematica all’INPS.</w:t>
      </w:r>
    </w:p>
    <w:p w14:paraId="3D747C2E" w14:textId="77777777" w:rsidR="00D35219" w:rsidRDefault="00D35219" w:rsidP="00221E2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Autorizza infine il proprio datore di lavoro e l’INPS a fornire alla Banca, a sua richiesta, copia di</w:t>
      </w:r>
      <w:r w:rsidR="00221E2F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ogni documento o comunicazione che dovesse riguardare il proprio stipendio, la propria posizione</w:t>
      </w:r>
      <w:r w:rsidR="00221E2F">
        <w:rPr>
          <w:rFonts w:ascii="Garamond" w:hAnsi="Garamond" w:cs="Garamond"/>
          <w:sz w:val="25"/>
          <w:szCs w:val="25"/>
        </w:rPr>
        <w:t xml:space="preserve"> </w:t>
      </w:r>
      <w:r>
        <w:rPr>
          <w:rFonts w:ascii="Garamond" w:hAnsi="Garamond" w:cs="Garamond"/>
          <w:sz w:val="25"/>
          <w:szCs w:val="25"/>
        </w:rPr>
        <w:t>lavorativa, o il trattamento di CIGS, CIGS in deroga, richiesto.</w:t>
      </w:r>
    </w:p>
    <w:p w14:paraId="38CCCB73" w14:textId="77777777" w:rsidR="00221E2F" w:rsidRDefault="00221E2F" w:rsidP="00221E2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</w:p>
    <w:p w14:paraId="23A5D358" w14:textId="77777777" w:rsidR="00D35219" w:rsidRDefault="00D35219" w:rsidP="00221E2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Distinti saluti</w:t>
      </w:r>
    </w:p>
    <w:p w14:paraId="2BA9A545" w14:textId="77777777" w:rsidR="00D35219" w:rsidRDefault="00D35219" w:rsidP="00221E2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__________________</w:t>
      </w:r>
    </w:p>
    <w:p w14:paraId="26361ACA" w14:textId="77777777" w:rsidR="00221E2F" w:rsidRDefault="00221E2F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14:paraId="04AE7F3E" w14:textId="77777777" w:rsidR="00221E2F" w:rsidRDefault="00221E2F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14:paraId="3554286B" w14:textId="77777777" w:rsidR="00221E2F" w:rsidRDefault="00221E2F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6"/>
          <w:szCs w:val="26"/>
        </w:rPr>
      </w:pPr>
    </w:p>
    <w:p w14:paraId="789F61DE" w14:textId="77777777" w:rsidR="00D35219" w:rsidRPr="00221E2F" w:rsidRDefault="00D35219" w:rsidP="00221E2F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Garamond" w:hAnsi="Garamond" w:cs="Garamond"/>
          <w:b/>
          <w:bCs/>
          <w:sz w:val="26"/>
          <w:szCs w:val="26"/>
          <w:u w:val="single"/>
        </w:rPr>
      </w:pPr>
      <w:r w:rsidRPr="00221E2F">
        <w:rPr>
          <w:rFonts w:ascii="Garamond" w:hAnsi="Garamond" w:cs="Garamond"/>
          <w:b/>
          <w:bCs/>
          <w:sz w:val="26"/>
          <w:szCs w:val="26"/>
          <w:u w:val="single"/>
        </w:rPr>
        <w:t>ALLEGATO C 4</w:t>
      </w:r>
    </w:p>
    <w:p w14:paraId="157A690D" w14:textId="77777777" w:rsidR="00221E2F" w:rsidRDefault="00221E2F" w:rsidP="00D35219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/>
          <w:bCs/>
          <w:sz w:val="25"/>
          <w:szCs w:val="25"/>
        </w:rPr>
      </w:pPr>
    </w:p>
    <w:p w14:paraId="141CE4AD" w14:textId="77777777" w:rsidR="00D35219" w:rsidRDefault="00D35219" w:rsidP="00D35219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/>
          <w:bCs/>
          <w:sz w:val="25"/>
          <w:szCs w:val="25"/>
        </w:rPr>
      </w:pPr>
      <w:r>
        <w:rPr>
          <w:rFonts w:ascii="Garamond-Bold" w:hAnsi="Garamond-Bold" w:cs="Garamond-Bold"/>
          <w:b/>
          <w:bCs/>
          <w:sz w:val="25"/>
          <w:szCs w:val="25"/>
        </w:rPr>
        <w:t>Convenzione in tema di anticipazione sociale dell’indennità di Cassa Integrazione</w:t>
      </w:r>
      <w:r w:rsidR="00221E2F">
        <w:rPr>
          <w:rFonts w:ascii="Garamond-Bold" w:hAnsi="Garamond-Bold" w:cs="Garamond-Bold"/>
          <w:b/>
          <w:bCs/>
          <w:sz w:val="25"/>
          <w:szCs w:val="25"/>
        </w:rPr>
        <w:t xml:space="preserve"> </w:t>
      </w:r>
      <w:r>
        <w:rPr>
          <w:rFonts w:ascii="Garamond-Bold" w:hAnsi="Garamond-Bold" w:cs="Garamond-Bold"/>
          <w:b/>
          <w:bCs/>
          <w:sz w:val="25"/>
          <w:szCs w:val="25"/>
        </w:rPr>
        <w:t>Guadagni Straordinaria, anche in deroga.</w:t>
      </w:r>
    </w:p>
    <w:p w14:paraId="337D893B" w14:textId="77777777" w:rsidR="00221E2F" w:rsidRDefault="00221E2F" w:rsidP="00D35219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/>
          <w:bCs/>
          <w:sz w:val="25"/>
          <w:szCs w:val="25"/>
        </w:rPr>
      </w:pPr>
    </w:p>
    <w:p w14:paraId="720661BD" w14:textId="77777777" w:rsidR="00D35219" w:rsidRDefault="00D35219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5"/>
          <w:szCs w:val="25"/>
        </w:rPr>
      </w:pPr>
      <w:r>
        <w:rPr>
          <w:rFonts w:ascii="Garamond" w:hAnsi="Garamond" w:cs="Garamond"/>
          <w:sz w:val="25"/>
          <w:szCs w:val="25"/>
        </w:rPr>
        <w:t>Elenco documenti da allegare alla domanda di attivazione dell’anticipazione:</w:t>
      </w:r>
    </w:p>
    <w:p w14:paraId="79E09089" w14:textId="77777777" w:rsidR="00221E2F" w:rsidRDefault="00221E2F" w:rsidP="00D35219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sz w:val="25"/>
          <w:szCs w:val="25"/>
        </w:rPr>
      </w:pPr>
    </w:p>
    <w:p w14:paraId="3715C1CB" w14:textId="77777777" w:rsidR="00D35219" w:rsidRPr="00221E2F" w:rsidRDefault="00D35219" w:rsidP="00221E2F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 w:rsidRPr="00221E2F">
        <w:rPr>
          <w:rFonts w:ascii="Garamond" w:hAnsi="Garamond" w:cs="Garamond"/>
          <w:sz w:val="25"/>
          <w:szCs w:val="25"/>
        </w:rPr>
        <w:t>Copia documento d’identità;</w:t>
      </w:r>
    </w:p>
    <w:p w14:paraId="58B8637C" w14:textId="77777777" w:rsidR="00D35219" w:rsidRPr="00221E2F" w:rsidRDefault="00D35219" w:rsidP="00221E2F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 w:rsidRPr="00221E2F">
        <w:rPr>
          <w:rFonts w:ascii="Garamond" w:hAnsi="Garamond" w:cs="Garamond"/>
          <w:sz w:val="25"/>
          <w:szCs w:val="25"/>
        </w:rPr>
        <w:t>Copia codice fiscale;</w:t>
      </w:r>
    </w:p>
    <w:p w14:paraId="34CD649D" w14:textId="77777777" w:rsidR="00D35219" w:rsidRPr="00221E2F" w:rsidRDefault="00D35219" w:rsidP="00221E2F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 w:rsidRPr="00221E2F">
        <w:rPr>
          <w:rFonts w:ascii="Garamond" w:hAnsi="Garamond" w:cs="Garamond"/>
          <w:sz w:val="25"/>
          <w:szCs w:val="25"/>
        </w:rPr>
        <w:t>Dichiarazione dell’azienda di aver proceduto all’inoltro della domanda di CIGS all’Ente</w:t>
      </w:r>
      <w:r w:rsidR="00221E2F" w:rsidRPr="00221E2F">
        <w:rPr>
          <w:rFonts w:ascii="Garamond" w:hAnsi="Garamond" w:cs="Garamond"/>
          <w:sz w:val="25"/>
          <w:szCs w:val="25"/>
        </w:rPr>
        <w:t xml:space="preserve"> </w:t>
      </w:r>
      <w:r w:rsidRPr="00221E2F">
        <w:rPr>
          <w:rFonts w:ascii="Garamond" w:hAnsi="Garamond" w:cs="Garamond"/>
          <w:sz w:val="25"/>
          <w:szCs w:val="25"/>
        </w:rPr>
        <w:t>competente con richiesta di pagamento diretto secondo la normativa vigente.</w:t>
      </w:r>
    </w:p>
    <w:p w14:paraId="4699A956" w14:textId="77777777" w:rsidR="00D35219" w:rsidRPr="00221E2F" w:rsidRDefault="00D35219" w:rsidP="00221E2F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 w:rsidRPr="00221E2F">
        <w:rPr>
          <w:rFonts w:ascii="Garamond" w:hAnsi="Garamond" w:cs="Garamond"/>
          <w:sz w:val="25"/>
          <w:szCs w:val="25"/>
        </w:rPr>
        <w:t>Lettera di impegno irrevocabile ad autorizzare l’INPS ad effettuare l’accredito delle sue</w:t>
      </w:r>
      <w:r w:rsidR="00221E2F" w:rsidRPr="00221E2F">
        <w:rPr>
          <w:rFonts w:ascii="Garamond" w:hAnsi="Garamond" w:cs="Garamond"/>
          <w:sz w:val="25"/>
          <w:szCs w:val="25"/>
        </w:rPr>
        <w:t xml:space="preserve"> </w:t>
      </w:r>
      <w:r w:rsidRPr="00221E2F">
        <w:rPr>
          <w:rFonts w:ascii="Garamond" w:hAnsi="Garamond" w:cs="Garamond"/>
          <w:sz w:val="25"/>
          <w:szCs w:val="25"/>
        </w:rPr>
        <w:t>spettanze</w:t>
      </w:r>
      <w:r w:rsidR="00221E2F" w:rsidRPr="00221E2F">
        <w:rPr>
          <w:rFonts w:ascii="Garamond" w:hAnsi="Garamond" w:cs="Garamond"/>
          <w:sz w:val="25"/>
          <w:szCs w:val="25"/>
        </w:rPr>
        <w:t xml:space="preserve"> </w:t>
      </w:r>
      <w:r w:rsidRPr="00221E2F">
        <w:rPr>
          <w:rFonts w:ascii="Garamond" w:hAnsi="Garamond" w:cs="Garamond"/>
          <w:sz w:val="25"/>
          <w:szCs w:val="25"/>
        </w:rPr>
        <w:t>direttamente sul conto corrente su cui è stata concessa la disponibilità</w:t>
      </w:r>
      <w:r w:rsidR="00221E2F" w:rsidRPr="00221E2F">
        <w:rPr>
          <w:rFonts w:ascii="Garamond" w:hAnsi="Garamond" w:cs="Garamond"/>
          <w:sz w:val="25"/>
          <w:szCs w:val="25"/>
        </w:rPr>
        <w:t xml:space="preserve"> </w:t>
      </w:r>
      <w:r w:rsidRPr="00221E2F">
        <w:rPr>
          <w:rFonts w:ascii="Garamond" w:hAnsi="Garamond" w:cs="Garamond"/>
          <w:sz w:val="25"/>
          <w:szCs w:val="25"/>
        </w:rPr>
        <w:t>dell’anticipazione;</w:t>
      </w:r>
    </w:p>
    <w:p w14:paraId="10021AF7" w14:textId="77777777" w:rsidR="00D35219" w:rsidRPr="00221E2F" w:rsidRDefault="00D35219" w:rsidP="00221E2F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 w:rsidRPr="00221E2F">
        <w:rPr>
          <w:rFonts w:ascii="Garamond" w:hAnsi="Garamond" w:cs="Garamond"/>
          <w:sz w:val="25"/>
          <w:szCs w:val="25"/>
        </w:rPr>
        <w:t>Copia della raccomandata AR o strumento equivalente per la richiesta di domiciliazione</w:t>
      </w:r>
      <w:r w:rsidR="00221E2F" w:rsidRPr="00221E2F">
        <w:rPr>
          <w:rFonts w:ascii="Garamond" w:hAnsi="Garamond" w:cs="Garamond"/>
          <w:sz w:val="25"/>
          <w:szCs w:val="25"/>
        </w:rPr>
        <w:t xml:space="preserve"> </w:t>
      </w:r>
      <w:r w:rsidRPr="00221E2F">
        <w:rPr>
          <w:rFonts w:ascii="Garamond" w:hAnsi="Garamond" w:cs="Garamond"/>
          <w:sz w:val="25"/>
          <w:szCs w:val="25"/>
        </w:rPr>
        <w:t>irrevocabile</w:t>
      </w:r>
      <w:r w:rsidR="00221E2F" w:rsidRPr="00221E2F">
        <w:rPr>
          <w:rFonts w:ascii="Garamond" w:hAnsi="Garamond" w:cs="Garamond"/>
          <w:sz w:val="25"/>
          <w:szCs w:val="25"/>
        </w:rPr>
        <w:t xml:space="preserve"> </w:t>
      </w:r>
      <w:r w:rsidRPr="00221E2F">
        <w:rPr>
          <w:rFonts w:ascii="Garamond" w:hAnsi="Garamond" w:cs="Garamond"/>
          <w:sz w:val="25"/>
          <w:szCs w:val="25"/>
        </w:rPr>
        <w:t>dello stipendio e dell’importo relativo al contributo di Cassa Integrazione Guadagni</w:t>
      </w:r>
      <w:r w:rsidR="00221E2F" w:rsidRPr="00221E2F">
        <w:rPr>
          <w:rFonts w:ascii="Garamond" w:hAnsi="Garamond" w:cs="Garamond"/>
          <w:sz w:val="25"/>
          <w:szCs w:val="25"/>
        </w:rPr>
        <w:t xml:space="preserve"> </w:t>
      </w:r>
      <w:r w:rsidRPr="00221E2F">
        <w:rPr>
          <w:rFonts w:ascii="Garamond" w:hAnsi="Garamond" w:cs="Garamond"/>
          <w:sz w:val="25"/>
          <w:szCs w:val="25"/>
        </w:rPr>
        <w:t>Straordinaria</w:t>
      </w:r>
      <w:r w:rsidR="00221E2F" w:rsidRPr="00221E2F">
        <w:rPr>
          <w:rFonts w:ascii="Garamond" w:hAnsi="Garamond" w:cs="Garamond"/>
          <w:sz w:val="25"/>
          <w:szCs w:val="25"/>
        </w:rPr>
        <w:t xml:space="preserve"> </w:t>
      </w:r>
      <w:r w:rsidRPr="00221E2F">
        <w:rPr>
          <w:rFonts w:ascii="Garamond" w:hAnsi="Garamond" w:cs="Garamond"/>
          <w:sz w:val="25"/>
          <w:szCs w:val="25"/>
        </w:rPr>
        <w:t>(CIGS), CIGS in deroga (Allegato C3);</w:t>
      </w:r>
    </w:p>
    <w:p w14:paraId="3BD13D96" w14:textId="77777777" w:rsidR="00D35219" w:rsidRPr="00221E2F" w:rsidRDefault="00D35219" w:rsidP="00221E2F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 w:rsidRPr="00221E2F">
        <w:rPr>
          <w:rFonts w:ascii="Garamond" w:hAnsi="Garamond" w:cs="Garamond"/>
          <w:sz w:val="25"/>
          <w:szCs w:val="25"/>
        </w:rPr>
        <w:t>Copia ultima busta paga;</w:t>
      </w:r>
    </w:p>
    <w:p w14:paraId="653484BF" w14:textId="77777777" w:rsidR="00221E2F" w:rsidRPr="00221E2F" w:rsidRDefault="00D35219" w:rsidP="00221E2F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 w:rsidRPr="00221E2F">
        <w:rPr>
          <w:rFonts w:ascii="Garamond" w:hAnsi="Garamond" w:cs="Garamond"/>
          <w:sz w:val="25"/>
          <w:szCs w:val="25"/>
        </w:rPr>
        <w:t>Copia del permesso di soggiorno, in caso di lavoratore straniero;</w:t>
      </w:r>
    </w:p>
    <w:p w14:paraId="2AD58AC0" w14:textId="77777777" w:rsidR="00CD5ADF" w:rsidRPr="00221E2F" w:rsidRDefault="00D35219" w:rsidP="00221E2F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5"/>
          <w:szCs w:val="25"/>
        </w:rPr>
      </w:pPr>
      <w:r w:rsidRPr="00221E2F">
        <w:rPr>
          <w:rFonts w:ascii="Garamond" w:hAnsi="Garamond" w:cs="Garamond"/>
          <w:sz w:val="25"/>
          <w:szCs w:val="25"/>
        </w:rPr>
        <w:t>In caso di lavoratore dipendente da Azienda non associata alle parti sottoscrittrici, dichiarazione</w:t>
      </w:r>
      <w:r w:rsidR="00221E2F" w:rsidRPr="00221E2F">
        <w:rPr>
          <w:rFonts w:ascii="Garamond" w:hAnsi="Garamond" w:cs="Garamond"/>
          <w:sz w:val="25"/>
          <w:szCs w:val="25"/>
        </w:rPr>
        <w:t xml:space="preserve"> </w:t>
      </w:r>
      <w:r w:rsidRPr="00221E2F">
        <w:rPr>
          <w:rFonts w:ascii="Garamond" w:hAnsi="Garamond" w:cs="Garamond"/>
          <w:sz w:val="25"/>
          <w:szCs w:val="25"/>
        </w:rPr>
        <w:t>del datore di lavoro di condividere ed aderire ai principi, criteri e strumenti previsti nella</w:t>
      </w:r>
      <w:r w:rsidR="00221E2F" w:rsidRPr="00221E2F">
        <w:rPr>
          <w:rFonts w:ascii="Garamond" w:hAnsi="Garamond" w:cs="Garamond"/>
          <w:sz w:val="25"/>
          <w:szCs w:val="25"/>
        </w:rPr>
        <w:t xml:space="preserve"> </w:t>
      </w:r>
      <w:r w:rsidRPr="00221E2F">
        <w:rPr>
          <w:rFonts w:ascii="Garamond" w:hAnsi="Garamond" w:cs="Garamond"/>
          <w:sz w:val="25"/>
          <w:szCs w:val="25"/>
        </w:rPr>
        <w:t>Convenzione.</w:t>
      </w:r>
      <w:r w:rsidRPr="00221E2F">
        <w:rPr>
          <w:rFonts w:ascii="Garamond" w:hAnsi="Garamond" w:cs="Garamond"/>
          <w:sz w:val="20"/>
          <w:szCs w:val="20"/>
        </w:rPr>
        <w:t>__</w:t>
      </w:r>
    </w:p>
    <w:sectPr w:rsidR="00CD5ADF" w:rsidRPr="00221E2F" w:rsidSect="00504445">
      <w:pgSz w:w="11906" w:h="16838"/>
      <w:pgMar w:top="141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ramond-Bold">
    <w:altName w:val="Garamon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M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1804B9"/>
    <w:multiLevelType w:val="hybridMultilevel"/>
    <w:tmpl w:val="D7E288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441CD"/>
    <w:multiLevelType w:val="hybridMultilevel"/>
    <w:tmpl w:val="547693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2D3F5D"/>
    <w:multiLevelType w:val="hybridMultilevel"/>
    <w:tmpl w:val="28FA633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doNotDisplayPageBoundaries/>
  <w:proofState w:spelling="clean"/>
  <w:documentProtection w:edit="readOnly" w:enforcement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219"/>
    <w:rsid w:val="000961D6"/>
    <w:rsid w:val="001025A7"/>
    <w:rsid w:val="00221E2F"/>
    <w:rsid w:val="003761AF"/>
    <w:rsid w:val="00504445"/>
    <w:rsid w:val="007833BC"/>
    <w:rsid w:val="009C0145"/>
    <w:rsid w:val="00CD5ADF"/>
    <w:rsid w:val="00D35219"/>
    <w:rsid w:val="00F10770"/>
    <w:rsid w:val="00F33657"/>
    <w:rsid w:val="00F94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CA69F"/>
  <w15:chartTrackingRefBased/>
  <w15:docId w15:val="{2B618708-A2D4-4C28-ADBF-798720ADB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044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80B20421.dotm</Template>
  <TotalTime>1</TotalTime>
  <Pages>4</Pages>
  <Words>1250</Words>
  <Characters>7130</Characters>
  <Application>Microsoft Office Word</Application>
  <DocSecurity>4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Umana  Andrea  (BCC Credito Consumo)</dc:creator>
  <cp:keywords/>
  <dc:description/>
  <cp:lastModifiedBy>Mirella Paolicelli</cp:lastModifiedBy>
  <cp:revision>2</cp:revision>
  <dcterms:created xsi:type="dcterms:W3CDTF">2020-05-13T06:33:00Z</dcterms:created>
  <dcterms:modified xsi:type="dcterms:W3CDTF">2020-05-13T06:33:00Z</dcterms:modified>
</cp:coreProperties>
</file>