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9506B" w14:textId="77777777"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  <w:bookmarkStart w:id="0" w:name="_GoBack"/>
      <w:bookmarkEnd w:id="0"/>
    </w:p>
    <w:p w14:paraId="00FA56B0" w14:textId="2CBB6128" w:rsidR="001025A7" w:rsidRDefault="001025A7" w:rsidP="003761AF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b/>
          <w:bCs/>
          <w:sz w:val="26"/>
          <w:szCs w:val="26"/>
          <w:u w:val="single"/>
        </w:rPr>
      </w:pPr>
    </w:p>
    <w:p w14:paraId="1EDC4E91" w14:textId="77777777" w:rsidR="00D35219" w:rsidRPr="00F10770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F10770">
        <w:rPr>
          <w:rFonts w:ascii="Garamond" w:hAnsi="Garamond" w:cs="Garamond"/>
          <w:b/>
          <w:bCs/>
          <w:sz w:val="26"/>
          <w:szCs w:val="26"/>
          <w:u w:val="single"/>
        </w:rPr>
        <w:t>ALLEGATO C 1</w:t>
      </w:r>
    </w:p>
    <w:p w14:paraId="04BEE619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14:paraId="2A8E0EC2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1721774759" w:edGrp="everyone"/>
      <w:r>
        <w:rPr>
          <w:rFonts w:ascii="Garamond" w:hAnsi="Garamond" w:cs="Garamond"/>
          <w:sz w:val="25"/>
          <w:szCs w:val="25"/>
        </w:rPr>
        <w:t>….</w:t>
      </w:r>
    </w:p>
    <w:permEnd w:id="1721774759"/>
    <w:p w14:paraId="26D8F71E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341941264" w:edGrp="everyone"/>
      <w:r>
        <w:rPr>
          <w:rFonts w:ascii="Garamond" w:hAnsi="Garamond" w:cs="Garamond"/>
          <w:sz w:val="25"/>
          <w:szCs w:val="25"/>
        </w:rPr>
        <w:t>……….</w:t>
      </w:r>
      <w:permEnd w:id="1341941264"/>
    </w:p>
    <w:p w14:paraId="6C8CF26E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495399379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495399379"/>
    <w:p w14:paraId="763D54D0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29EBB8E8" w14:textId="77777777" w:rsid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comunicazione ai sensi della Convenzione per la realizzazione del progetto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“Anticipazione Sociale in favore dei lavoratori in cassa integrazione guadagni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straordinaria”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anche in deroga</w:t>
      </w:r>
      <w:r w:rsidR="009C0145">
        <w:rPr>
          <w:rFonts w:ascii="Garamond-Bold" w:hAnsi="Garamond-Bold" w:cs="Garamond-Bold"/>
          <w:b/>
          <w:bCs/>
          <w:sz w:val="25"/>
          <w:szCs w:val="25"/>
        </w:rPr>
        <w:t>.</w:t>
      </w:r>
    </w:p>
    <w:p w14:paraId="5321742C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4572984C" w14:textId="77777777" w:rsidR="00D35219" w:rsidRP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14:paraId="58496D0E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</w:t>
      </w:r>
      <w:permStart w:id="337340586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337340586"/>
      <w:r>
        <w:rPr>
          <w:rFonts w:ascii="Garamond" w:hAnsi="Garamond" w:cs="Garamond"/>
          <w:sz w:val="25"/>
          <w:szCs w:val="25"/>
        </w:rPr>
        <w:t xml:space="preserve"> ha presentato in data </w:t>
      </w:r>
      <w:permStart w:id="2044425933" w:edGrp="everyone"/>
      <w:r>
        <w:rPr>
          <w:rFonts w:ascii="Garamond" w:hAnsi="Garamond" w:cs="Garamond"/>
          <w:sz w:val="25"/>
          <w:szCs w:val="25"/>
        </w:rPr>
        <w:t>____________</w:t>
      </w:r>
      <w:permEnd w:id="2044425933"/>
      <w:r>
        <w:rPr>
          <w:rFonts w:ascii="Garamond" w:hAnsi="Garamond" w:cs="Garamond"/>
          <w:sz w:val="25"/>
          <w:szCs w:val="25"/>
        </w:rPr>
        <w:t xml:space="preserve"> all’Ente competente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domanda di concessione del Trattamento straordinario di integrazione salariale, anche in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deroga,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conformemente alla normativa in vigore con richiesta di pagamento diretto;</w:t>
      </w:r>
    </w:p>
    <w:p w14:paraId="13E99CF0" w14:textId="77777777" w:rsidR="009C0145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per Cigs figura anche il nominativo del sottoscritto lavoratore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permStart w:id="187113367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87113367"/>
      <w:r>
        <w:rPr>
          <w:rFonts w:ascii="Garamond" w:hAnsi="Garamond" w:cs="Garamond"/>
          <w:sz w:val="25"/>
          <w:szCs w:val="25"/>
        </w:rPr>
        <w:t xml:space="preserve">; </w:t>
      </w:r>
    </w:p>
    <w:p w14:paraId="0436576B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14:paraId="33C44823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cassa integrazioni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guadagni straordinaria, anche in deroga, cui il Vostro Istituto ne dà applicazione,</w:t>
      </w:r>
    </w:p>
    <w:p w14:paraId="0C103D43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60ADEF2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14:paraId="4A17DF2D" w14:textId="77777777" w:rsidR="009C0145" w:rsidRDefault="009C0145" w:rsidP="009C0145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10D9A574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1254233714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</w:p>
    <w:permEnd w:id="1254233714"/>
    <w:p w14:paraId="08AD2065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445198215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445198215"/>
    </w:p>
    <w:p w14:paraId="74C08094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207962446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207962446"/>
      <w:r>
        <w:rPr>
          <w:rFonts w:ascii="Garamond" w:hAnsi="Garamond" w:cs="Garamond"/>
          <w:sz w:val="25"/>
          <w:szCs w:val="25"/>
        </w:rPr>
        <w:t xml:space="preserve"> il </w:t>
      </w:r>
      <w:permStart w:id="1416569519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1416569519"/>
    <w:p w14:paraId="1811AF52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215833986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</w:p>
    <w:permEnd w:id="215833986"/>
    <w:p w14:paraId="797F9282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227811726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  <w:permEnd w:id="227811726"/>
    </w:p>
    <w:p w14:paraId="2E248E7F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389291743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389291743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1027233719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1027233719"/>
    </w:p>
    <w:p w14:paraId="4B7B6EFC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792594353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792594353"/>
      <w:r>
        <w:rPr>
          <w:rFonts w:ascii="Garamond" w:hAnsi="Garamond" w:cs="Garamond"/>
          <w:sz w:val="25"/>
          <w:szCs w:val="25"/>
        </w:rPr>
        <w:t xml:space="preserve"> Numero </w:t>
      </w:r>
      <w:permStart w:id="1357056725" w:edGrp="everyone"/>
      <w:r>
        <w:rPr>
          <w:rFonts w:ascii="Garamond" w:hAnsi="Garamond" w:cs="Garamond"/>
          <w:sz w:val="25"/>
          <w:szCs w:val="25"/>
        </w:rPr>
        <w:t>……………….</w:t>
      </w:r>
      <w:permEnd w:id="1357056725"/>
    </w:p>
    <w:p w14:paraId="595D9303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1188588923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1188588923"/>
      <w:r>
        <w:rPr>
          <w:rFonts w:ascii="Garamond" w:hAnsi="Garamond" w:cs="Garamond"/>
          <w:sz w:val="25"/>
          <w:szCs w:val="25"/>
        </w:rPr>
        <w:t xml:space="preserve"> il </w:t>
      </w:r>
      <w:permStart w:id="1923751219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1923751219"/>
    <w:p w14:paraId="75DDAF48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752303068" w:edGrp="everyone"/>
      <w:r>
        <w:rPr>
          <w:rFonts w:ascii="Garamond" w:hAnsi="Garamond" w:cs="Garamond"/>
          <w:sz w:val="25"/>
          <w:szCs w:val="25"/>
        </w:rPr>
        <w:t>………………………………</w:t>
      </w:r>
      <w:permEnd w:id="752303068"/>
    </w:p>
    <w:p w14:paraId="549A4B26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1515543736" w:edGrp="everyone"/>
      <w:r>
        <w:rPr>
          <w:rFonts w:ascii="Garamond" w:hAnsi="Garamond" w:cs="Garamond"/>
          <w:sz w:val="25"/>
          <w:szCs w:val="25"/>
        </w:rPr>
        <w:t>………..……………………</w:t>
      </w:r>
      <w:permEnd w:id="1515543736"/>
    </w:p>
    <w:p w14:paraId="3E41E385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141981413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  <w:permEnd w:id="1141981413"/>
    </w:p>
    <w:p w14:paraId="00C242AE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Cassa Integrazione Guadagni Straordinaria dal giorno </w:t>
      </w:r>
      <w:permStart w:id="1852377270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1852377270"/>
    <w:p w14:paraId="3784CD20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7CBE1C24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14:paraId="244A7C61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58924CE9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straordinario di cassa integrazione di cui alla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Convenzione in oggetto, alle condizioni da Voi comunicate, e per la durata ivi stabilita (massimo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sette mesi).</w:t>
      </w:r>
    </w:p>
    <w:p w14:paraId="7F9D5EE8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della Cigs anche in deroga da parte della Sede INPS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competente, ovvero secondo le modalità definite nella Convenzione stessa.</w:t>
      </w:r>
    </w:p>
    <w:p w14:paraId="534EE96F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155E2A9B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589549A2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7236B712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381A2AF8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5EEF48A1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lastRenderedPageBreak/>
        <w:t>Firma dell’Azienda per benestare</w:t>
      </w:r>
    </w:p>
    <w:p w14:paraId="1CC22ED8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14:paraId="608BCC97" w14:textId="77777777" w:rsidR="00D35219" w:rsidRPr="009C0145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9C0145">
        <w:rPr>
          <w:rFonts w:ascii="Garamond" w:hAnsi="Garamond" w:cs="Garamond"/>
          <w:b/>
          <w:bCs/>
          <w:sz w:val="26"/>
          <w:szCs w:val="26"/>
          <w:u w:val="single"/>
        </w:rPr>
        <w:t>ALLEGATO C 2</w:t>
      </w:r>
    </w:p>
    <w:p w14:paraId="6E349891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14:paraId="72CDD91A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694058990" w:edGrp="everyone"/>
      <w:r>
        <w:rPr>
          <w:rFonts w:ascii="Garamond" w:hAnsi="Garamond" w:cs="Garamond"/>
          <w:sz w:val="25"/>
          <w:szCs w:val="25"/>
        </w:rPr>
        <w:t>…………….</w:t>
      </w:r>
      <w:permEnd w:id="694058990"/>
    </w:p>
    <w:p w14:paraId="5E0E9FF9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770850851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770850851"/>
    <w:p w14:paraId="721BF217" w14:textId="77777777" w:rsidR="00D35219" w:rsidRDefault="00D35219" w:rsidP="009C0145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273041419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273041419"/>
    <w:p w14:paraId="35234601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254172B3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5ADA0ACD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richiesta di prestito di cui alla “</w:t>
      </w:r>
      <w:r>
        <w:rPr>
          <w:rFonts w:ascii="Garamond-Bold" w:hAnsi="Garamond-Bold" w:cs="Garamond-Bold"/>
          <w:b/>
          <w:bCs/>
          <w:sz w:val="25"/>
          <w:szCs w:val="25"/>
        </w:rPr>
        <w:t>Convenzione in tema di anticipazione sociale</w:t>
      </w:r>
    </w:p>
    <w:p w14:paraId="79DD4923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dell’indennità di Cassa Integrazione Guadagni Straordinaria, anche in deroga</w:t>
      </w:r>
      <w:r>
        <w:rPr>
          <w:rFonts w:ascii="Garamond" w:hAnsi="Garamond" w:cs="Garamond"/>
          <w:sz w:val="25"/>
          <w:szCs w:val="25"/>
        </w:rPr>
        <w:t>”, il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sottoscritto</w:t>
      </w:r>
    </w:p>
    <w:p w14:paraId="394BCEC8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2C48AD4B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1638823902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</w:p>
    <w:permEnd w:id="1638823902"/>
    <w:p w14:paraId="7B2CD987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839340084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1839340084"/>
      <w:r>
        <w:rPr>
          <w:rFonts w:ascii="Garamond" w:hAnsi="Garamond" w:cs="Garamond"/>
          <w:sz w:val="25"/>
          <w:szCs w:val="25"/>
        </w:rPr>
        <w:t xml:space="preserve"> il </w:t>
      </w:r>
      <w:permStart w:id="1751527099" w:edGrp="everyone"/>
      <w:r>
        <w:rPr>
          <w:rFonts w:ascii="Garamond" w:hAnsi="Garamond" w:cs="Garamond"/>
          <w:sz w:val="25"/>
          <w:szCs w:val="25"/>
        </w:rPr>
        <w:t>……….………..</w:t>
      </w:r>
      <w:permEnd w:id="1751527099"/>
    </w:p>
    <w:p w14:paraId="02A21498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1297634634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  <w:permEnd w:id="1297634634"/>
    </w:p>
    <w:p w14:paraId="1EFCCB23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1615486600" w:edGrp="everyone"/>
      <w:r>
        <w:rPr>
          <w:rFonts w:ascii="Garamond" w:hAnsi="Garamond" w:cs="Garamond"/>
          <w:sz w:val="25"/>
          <w:szCs w:val="25"/>
        </w:rPr>
        <w:t>…….………………………………….………</w:t>
      </w:r>
      <w:permEnd w:id="1615486600"/>
      <w:r>
        <w:rPr>
          <w:rFonts w:ascii="Garamond" w:hAnsi="Garamond" w:cs="Garamond"/>
          <w:sz w:val="25"/>
          <w:szCs w:val="25"/>
        </w:rPr>
        <w:t xml:space="preserve">n° </w:t>
      </w:r>
      <w:permStart w:id="891632925" w:edGrp="everyone"/>
      <w:r>
        <w:rPr>
          <w:rFonts w:ascii="Garamond" w:hAnsi="Garamond" w:cs="Garamond"/>
          <w:sz w:val="25"/>
          <w:szCs w:val="25"/>
        </w:rPr>
        <w:t>………</w:t>
      </w:r>
      <w:permEnd w:id="891632925"/>
    </w:p>
    <w:p w14:paraId="6309AEDE" w14:textId="77777777" w:rsidR="009C0145" w:rsidRDefault="009C0145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0586717D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</w:p>
    <w:p w14:paraId="11BC7F09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877200261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877200261"/>
      <w:r>
        <w:rPr>
          <w:rFonts w:ascii="Garamond" w:hAnsi="Garamond" w:cs="Garamond"/>
          <w:sz w:val="25"/>
          <w:szCs w:val="25"/>
        </w:rPr>
        <w:t xml:space="preserve"> </w:t>
      </w:r>
      <w:r w:rsidR="009C0145">
        <w:rPr>
          <w:rFonts w:ascii="Garamond" w:hAnsi="Garamond" w:cs="Garamond"/>
          <w:sz w:val="25"/>
          <w:szCs w:val="25"/>
        </w:rPr>
        <w:t>t</w:t>
      </w:r>
      <w:r>
        <w:rPr>
          <w:rFonts w:ascii="Garamond" w:hAnsi="Garamond" w:cs="Garamond"/>
          <w:sz w:val="25"/>
          <w:szCs w:val="25"/>
        </w:rPr>
        <w:t>empestiva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14:paraId="07623FB5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14:paraId="5F32C883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14:paraId="3A43278D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1437667130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  <w:permEnd w:id="1437667130"/>
    </w:p>
    <w:p w14:paraId="3D511D85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915613939" w:edGrp="everyone"/>
      <w:r>
        <w:rPr>
          <w:rFonts w:ascii="Garamond" w:hAnsi="Garamond" w:cs="Garamond"/>
          <w:sz w:val="25"/>
          <w:szCs w:val="25"/>
        </w:rPr>
        <w:t xml:space="preserve">………..……………….. </w:t>
      </w:r>
      <w:permEnd w:id="915613939"/>
      <w:r>
        <w:rPr>
          <w:rFonts w:ascii="Garamond" w:hAnsi="Garamond" w:cs="Garamond"/>
          <w:sz w:val="25"/>
          <w:szCs w:val="25"/>
        </w:rPr>
        <w:t>.c/c n°</w:t>
      </w:r>
      <w:permStart w:id="19292159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9292159"/>
      <w:r>
        <w:rPr>
          <w:rFonts w:ascii="Garamond" w:hAnsi="Garamond" w:cs="Garamond"/>
          <w:sz w:val="25"/>
          <w:szCs w:val="25"/>
        </w:rPr>
        <w:t xml:space="preserve"> e a produrre copia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 tale modello alla Filiale della Banca che eroga il finanziamento.</w:t>
      </w:r>
    </w:p>
    <w:p w14:paraId="6BE6543A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2081308652" w:edGrp="everyone"/>
      <w:r>
        <w:rPr>
          <w:rFonts w:ascii="Garamond" w:hAnsi="Garamond" w:cs="Garamond"/>
          <w:sz w:val="25"/>
          <w:szCs w:val="25"/>
        </w:rPr>
        <w:t xml:space="preserve">……………………………….. </w:t>
      </w:r>
      <w:permEnd w:id="2081308652"/>
      <w:r>
        <w:rPr>
          <w:rFonts w:ascii="Garamond" w:hAnsi="Garamond" w:cs="Garamond"/>
          <w:sz w:val="25"/>
          <w:szCs w:val="25"/>
        </w:rPr>
        <w:t>a prelevare dal conto corrente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sopra indicato una somma pari a quanto complessivamente dovuto in conseguenza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dell’anticipazione, non appena sul conto stesso verranno accreditate le somme dovute dall’INPS a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titolo di Cigs/Cigs in deroga.</w:t>
      </w:r>
    </w:p>
    <w:p w14:paraId="7E3A17E6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Cigs o la richiesta di pagamento diretto non sia stata accolta dall’Ente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competente il sottoscritto si impegna ad estinguere l’intero finanziamento citato entro trenta giorni,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unitamente all’azienda datrice di lavoro, responsabile in solido in caso di mancato accoglimento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della richiesta di integrazione salariale straordinaria ovvero del suo pagamento diretto.</w:t>
      </w:r>
    </w:p>
    <w:p w14:paraId="15B3C2E0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14:paraId="2C47C9A4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1810197453" w:edGrp="everyone"/>
      <w:r>
        <w:rPr>
          <w:rFonts w:ascii="Garamond" w:hAnsi="Garamond" w:cs="Garamond"/>
          <w:sz w:val="25"/>
          <w:szCs w:val="25"/>
        </w:rPr>
        <w:t>………………………………...</w:t>
      </w:r>
      <w:permEnd w:id="1810197453"/>
      <w:r>
        <w:rPr>
          <w:rFonts w:ascii="Garamond" w:hAnsi="Garamond" w:cs="Garamond"/>
          <w:sz w:val="25"/>
          <w:szCs w:val="25"/>
        </w:rPr>
        <w:t>– nel rispetto ed ai sensi delle vigenti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</w:t>
      </w:r>
    </w:p>
    <w:p w14:paraId="590F703E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 debitore ceduto.</w:t>
      </w:r>
    </w:p>
    <w:p w14:paraId="4051E84B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il trattamento di fine rapporto maturato 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maturando non destinato a forme di previdenza complementare. A tal fine autorizza sin d’ora il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datore di lavoro, che accetta, ad erogare un’anticipazione dello stesso ad estinzione del debito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complessivo, trascorsi otto mesi dal suo avvio nei limiti di quanto maturato a titolo di TFR a tale</w:t>
      </w:r>
      <w:r w:rsidR="009C01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data, con versamento sul conto corrente dedicato.</w:t>
      </w:r>
    </w:p>
    <w:p w14:paraId="2149630F" w14:textId="77777777" w:rsidR="009C0145" w:rsidRDefault="009C01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1769F9D0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57A15F5A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64D3E1C6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2F896038" w14:textId="77777777" w:rsidR="009C0145" w:rsidRDefault="009C01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443CFE6A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14:paraId="72F8F994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lastRenderedPageBreak/>
        <w:t>.……………………………….……………</w:t>
      </w:r>
    </w:p>
    <w:p w14:paraId="548B9122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094BB4A0" w14:textId="77777777"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6372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221E2F">
        <w:rPr>
          <w:rFonts w:ascii="Garamond" w:hAnsi="Garamond" w:cs="Garamond"/>
          <w:b/>
          <w:bCs/>
          <w:sz w:val="26"/>
          <w:szCs w:val="26"/>
          <w:u w:val="single"/>
        </w:rPr>
        <w:t>ALLEGATO C 3</w:t>
      </w:r>
    </w:p>
    <w:p w14:paraId="385D077C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63F50413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Lettera di domiciliazione accrediti INPS su c/c bancario</w:t>
      </w:r>
    </w:p>
    <w:p w14:paraId="49AA398C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226E983D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Luogo, data Spett.le</w:t>
      </w:r>
    </w:p>
    <w:p w14:paraId="07D3109D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INPS di </w:t>
      </w:r>
      <w:permStart w:id="1675495643" w:edGrp="everyone"/>
      <w:r>
        <w:rPr>
          <w:rFonts w:ascii="Garamond" w:hAnsi="Garamond" w:cs="Garamond"/>
          <w:sz w:val="25"/>
          <w:szCs w:val="25"/>
        </w:rPr>
        <w:t>__________________</w:t>
      </w:r>
      <w:permEnd w:id="1675495643"/>
    </w:p>
    <w:p w14:paraId="47311035" w14:textId="77777777" w:rsidR="00221E2F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Raccomandata A R o strumento equivalente </w:t>
      </w:r>
    </w:p>
    <w:p w14:paraId="40478B6F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Via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permStart w:id="1298600512" w:edGrp="everyone"/>
      <w:r>
        <w:rPr>
          <w:rFonts w:ascii="Garamond" w:hAnsi="Garamond" w:cs="Garamond"/>
          <w:sz w:val="25"/>
          <w:szCs w:val="25"/>
        </w:rPr>
        <w:t>______________________</w:t>
      </w:r>
    </w:p>
    <w:permEnd w:id="1298600512"/>
    <w:p w14:paraId="13BCF46C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</w:p>
    <w:p w14:paraId="52F99791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Spett.le Società</w:t>
      </w:r>
    </w:p>
    <w:p w14:paraId="4C3888B1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Via</w:t>
      </w:r>
      <w:permStart w:id="1182869184" w:edGrp="everyone"/>
      <w:r>
        <w:rPr>
          <w:rFonts w:ascii="Garamond" w:hAnsi="Garamond" w:cs="Garamond"/>
          <w:sz w:val="25"/>
          <w:szCs w:val="25"/>
        </w:rPr>
        <w:t>______________________</w:t>
      </w:r>
      <w:permEnd w:id="1182869184"/>
    </w:p>
    <w:p w14:paraId="2FE0C12C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</w:p>
    <w:p w14:paraId="5C5F8AC7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p.c. Spett.le</w:t>
      </w:r>
    </w:p>
    <w:p w14:paraId="585BCD4E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Banca</w:t>
      </w:r>
      <w:permStart w:id="532022162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532022162"/>
    </w:p>
    <w:p w14:paraId="54E02172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ind w:left="4248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Agenzia di </w:t>
      </w:r>
      <w:permStart w:id="1782727633" w:edGrp="everyone"/>
      <w:r>
        <w:rPr>
          <w:rFonts w:ascii="Garamond" w:hAnsi="Garamond" w:cs="Garamond"/>
          <w:sz w:val="25"/>
          <w:szCs w:val="25"/>
        </w:rPr>
        <w:t>________________</w:t>
      </w:r>
    </w:p>
    <w:permEnd w:id="1782727633"/>
    <w:p w14:paraId="356FF2C6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22C16009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Richiesta di domiciliazione irrevocabile dello stipendio e dell’importo relativo al</w:t>
      </w:r>
      <w:r w:rsidR="00221E2F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contributo di Cassa Integrazione Guadagni Straordinaria (CIGS), CIGS in deroga.</w:t>
      </w:r>
    </w:p>
    <w:p w14:paraId="6F8E0565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3671E283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(NB: inserire dati anagrafici: Nome, Cognome, luogo e data di nascita e CF)</w:t>
      </w:r>
    </w:p>
    <w:p w14:paraId="4A0B87F1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permStart w:id="1135683441" w:edGrp="everyone"/>
      <w:r>
        <w:rPr>
          <w:rFonts w:ascii="Garamond" w:hAnsi="Garamond" w:cs="Garamond"/>
          <w:sz w:val="25"/>
          <w:szCs w:val="25"/>
        </w:rPr>
        <w:t>_________________________________________________________________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permEnd w:id="1135683441"/>
      <w:r>
        <w:rPr>
          <w:rFonts w:ascii="Garamond" w:hAnsi="Garamond" w:cs="Garamond"/>
          <w:sz w:val="25"/>
          <w:szCs w:val="25"/>
        </w:rPr>
        <w:t>premesso che:</w:t>
      </w:r>
    </w:p>
    <w:p w14:paraId="376B05EA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riveste la qualità di lavoratore dipendente della società: </w:t>
      </w:r>
      <w:permStart w:id="1143090637" w:edGrp="everyone"/>
      <w:r>
        <w:rPr>
          <w:rFonts w:ascii="Garamond" w:hAnsi="Garamond" w:cs="Garamond"/>
          <w:sz w:val="25"/>
          <w:szCs w:val="25"/>
        </w:rPr>
        <w:t>__________________________</w:t>
      </w:r>
      <w:permEnd w:id="1143090637"/>
      <w:r>
        <w:rPr>
          <w:rFonts w:ascii="Garamond" w:hAnsi="Garamond" w:cs="Garamond"/>
          <w:sz w:val="25"/>
          <w:szCs w:val="25"/>
        </w:rPr>
        <w:t>(NB: inserire dati della società/datore di lavoro che ha fatto richiesta di CIGS, anche in deroga)</w:t>
      </w:r>
      <w:permStart w:id="954145894" w:edGrp="everyone"/>
      <w:r>
        <w:rPr>
          <w:rFonts w:ascii="Garamond" w:hAnsi="Garamond" w:cs="Garamond"/>
          <w:sz w:val="25"/>
          <w:szCs w:val="25"/>
        </w:rPr>
        <w:t>_____________________________________________________</w:t>
      </w:r>
      <w:permEnd w:id="954145894"/>
      <w:r>
        <w:rPr>
          <w:rFonts w:ascii="Garamond" w:hAnsi="Garamond" w:cs="Garamond"/>
          <w:sz w:val="25"/>
          <w:szCs w:val="25"/>
        </w:rPr>
        <w:t xml:space="preserve"> (di seguito Azienda)</w:t>
      </w:r>
    </w:p>
    <w:p w14:paraId="1FCEA1ED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- la predetta Azienda ha presentato domanda e si è impegnata a richiedere il pagamento diretto ai</w:t>
      </w:r>
    </w:p>
    <w:p w14:paraId="5526B240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lavoratori, da parte dell’INPS, del trattamento di integrazione salariale;</w:t>
      </w:r>
    </w:p>
    <w:p w14:paraId="48912115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- ha fatto richiesta a Banca </w:t>
      </w:r>
      <w:permStart w:id="1230009376" w:edGrp="everyone"/>
      <w:r>
        <w:rPr>
          <w:rFonts w:ascii="Garamond" w:hAnsi="Garamond" w:cs="Garamond"/>
          <w:sz w:val="25"/>
          <w:szCs w:val="25"/>
        </w:rPr>
        <w:t>____________</w:t>
      </w:r>
      <w:permEnd w:id="1230009376"/>
      <w:r>
        <w:rPr>
          <w:rFonts w:ascii="Garamond" w:hAnsi="Garamond" w:cs="Garamond"/>
          <w:sz w:val="25"/>
          <w:szCs w:val="25"/>
        </w:rPr>
        <w:t xml:space="preserve"> (di seguito Banca) di accedere ad un finanziamento a</w:t>
      </w:r>
    </w:p>
    <w:p w14:paraId="02AF08AF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condizioni di favore dell’importo massimo di euro 6.000 euro, da utilizzarsi per importi mensili,</w:t>
      </w:r>
    </w:p>
    <w:p w14:paraId="0FECE430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come anticipo del trattamento di CIGS, anche in deroga;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tutto quanto sopra premesso,</w:t>
      </w:r>
    </w:p>
    <w:p w14:paraId="0DFACB47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95511FF" w14:textId="77777777"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" w:hAnsi="Garamond" w:cs="Garamond"/>
          <w:b/>
          <w:bCs/>
          <w:sz w:val="25"/>
          <w:szCs w:val="25"/>
        </w:rPr>
      </w:pPr>
      <w:r w:rsidRPr="00221E2F">
        <w:rPr>
          <w:rFonts w:ascii="Garamond" w:hAnsi="Garamond" w:cs="Garamond"/>
          <w:b/>
          <w:bCs/>
          <w:sz w:val="25"/>
          <w:szCs w:val="25"/>
        </w:rPr>
        <w:t>RICHIEDE</w:t>
      </w:r>
    </w:p>
    <w:p w14:paraId="7FA04E1B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43E16648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con la presente di voler irrevocabilmente – anche ai sensi dell’art. 1723 secondo comma del codice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civile - domiciliare il pagamento del proprio stipendio nonché degli importi relativi al contributo di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CIGS, anche in deroga, presso la Banca e precisamente sul c/c n.</w:t>
      </w:r>
      <w:permStart w:id="721114772" w:edGrp="everyone"/>
      <w:r>
        <w:rPr>
          <w:rFonts w:ascii="Garamond" w:hAnsi="Garamond" w:cs="Garamond"/>
          <w:sz w:val="25"/>
          <w:szCs w:val="25"/>
        </w:rPr>
        <w:t>_________</w:t>
      </w:r>
      <w:permEnd w:id="721114772"/>
      <w:r>
        <w:rPr>
          <w:rFonts w:ascii="Garamond" w:hAnsi="Garamond" w:cs="Garamond"/>
          <w:sz w:val="25"/>
          <w:szCs w:val="25"/>
        </w:rPr>
        <w:t xml:space="preserve"> acceso presso la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 xml:space="preserve">Agenzia di </w:t>
      </w:r>
      <w:permStart w:id="1693192695" w:edGrp="everyone"/>
      <w:r>
        <w:rPr>
          <w:rFonts w:ascii="Garamond" w:hAnsi="Garamond" w:cs="Garamond"/>
          <w:sz w:val="25"/>
          <w:szCs w:val="25"/>
        </w:rPr>
        <w:t>…………..</w:t>
      </w:r>
      <w:permEnd w:id="1693192695"/>
      <w:r>
        <w:rPr>
          <w:rFonts w:ascii="Garamond" w:hAnsi="Garamond" w:cs="Garamond"/>
          <w:sz w:val="25"/>
          <w:szCs w:val="25"/>
        </w:rPr>
        <w:t xml:space="preserve"> al medesimo intestato.</w:t>
      </w:r>
    </w:p>
    <w:p w14:paraId="391DB764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Codice IBAN</w:t>
      </w:r>
      <w:permStart w:id="943458465" w:edGrp="everyone"/>
      <w:r>
        <w:rPr>
          <w:rFonts w:ascii="Garamond" w:hAnsi="Garamond" w:cs="Garamond"/>
          <w:sz w:val="25"/>
          <w:szCs w:val="25"/>
        </w:rPr>
        <w:t>_____________________________________________</w:t>
      </w:r>
      <w:permEnd w:id="943458465"/>
      <w:r>
        <w:rPr>
          <w:rFonts w:ascii="Garamond" w:hAnsi="Garamond" w:cs="Garamond"/>
          <w:sz w:val="25"/>
          <w:szCs w:val="25"/>
        </w:rPr>
        <w:t>.</w:t>
      </w:r>
    </w:p>
    <w:p w14:paraId="44114BFF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tal fine si impegna sin d’ora a indicare irrevocabilmente, nella modulistica predisposta dell’INPS</w:t>
      </w:r>
    </w:p>
    <w:p w14:paraId="669D5937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(mod. INPS SR41), l’accredito su tale conto corrente come modalità prescelta per il pagamento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diretto del trattamento di CIGS e a fornire alla Banca copia di tale documento ovvero attestazione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del datore di lavoro di aver provveduto a inserire tale indicazione nelle comunicazioni inviate per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via telematica all’INPS.</w:t>
      </w:r>
    </w:p>
    <w:p w14:paraId="3D747C2E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Autorizza infine il proprio datore di lavoro e l’INPS a fornire alla Banca, a sua richiesta, copia di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ogni documento o comunicazione che dovesse riguardare il proprio stipendio, la propria posizione</w:t>
      </w:r>
      <w:r w:rsidR="00221E2F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lavorativa, o il trattamento di CIGS, CIGS in deroga, richiesto.</w:t>
      </w:r>
    </w:p>
    <w:p w14:paraId="38CCCB73" w14:textId="77777777" w:rsidR="00221E2F" w:rsidRDefault="00221E2F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23A5D358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Distinti saluti</w:t>
      </w:r>
    </w:p>
    <w:p w14:paraId="2BA9A545" w14:textId="77777777" w:rsidR="00D35219" w:rsidRDefault="00D35219" w:rsidP="00221E2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__________________</w:t>
      </w:r>
    </w:p>
    <w:p w14:paraId="26361ACA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04AE7F3E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3554286B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789F61DE" w14:textId="77777777" w:rsidR="00D35219" w:rsidRPr="00221E2F" w:rsidRDefault="00D35219" w:rsidP="00221E2F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221E2F">
        <w:rPr>
          <w:rFonts w:ascii="Garamond" w:hAnsi="Garamond" w:cs="Garamond"/>
          <w:b/>
          <w:bCs/>
          <w:sz w:val="26"/>
          <w:szCs w:val="26"/>
          <w:u w:val="single"/>
        </w:rPr>
        <w:t>ALLEGATO C 4</w:t>
      </w:r>
    </w:p>
    <w:p w14:paraId="157A690D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141CE4AD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Convenzione in tema di anticipazione sociale dell’indennità di Cassa Integrazione</w:t>
      </w:r>
      <w:r w:rsidR="00221E2F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Guadagni Straordinaria, anche in deroga.</w:t>
      </w:r>
    </w:p>
    <w:p w14:paraId="337D893B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720661BD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14:paraId="79E09089" w14:textId="77777777" w:rsidR="00221E2F" w:rsidRDefault="00221E2F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3715C1CB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documento d’identità;</w:t>
      </w:r>
    </w:p>
    <w:p w14:paraId="58B8637C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codice fiscale;</w:t>
      </w:r>
    </w:p>
    <w:p w14:paraId="34CD649D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Dichiarazione dell’azienda di aver proceduto all’inoltro della domanda di CIGS all’Ente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competente con richiesta di pagamento diretto secondo la normativa vigente.</w:t>
      </w:r>
    </w:p>
    <w:p w14:paraId="4699A956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Lettera di impegno irrevocabile ad autorizzare l’INPS ad effettuare l’accredito delle sue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spettanze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direttamente sul conto corrente su cui è stata concessa la disponibilità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dell’anticipazione;</w:t>
      </w:r>
    </w:p>
    <w:p w14:paraId="10021AF7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della raccomandata AR o strumento equivalente per la richiesta di domiciliazione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irrevocabile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dello stipendio e dell’importo relativo al contributo di Cassa Integrazione Guadagni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Straordinaria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(CIGS), CIGS in deroga (Allegato C3);</w:t>
      </w:r>
    </w:p>
    <w:p w14:paraId="3BD13D96" w14:textId="77777777" w:rsidR="00D35219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ultima busta paga;</w:t>
      </w:r>
    </w:p>
    <w:p w14:paraId="653484BF" w14:textId="77777777" w:rsidR="00221E2F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14:paraId="2AD58AC0" w14:textId="77777777" w:rsidR="00CD5ADF" w:rsidRPr="00221E2F" w:rsidRDefault="00D35219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221E2F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221E2F" w:rsidRPr="00221E2F">
        <w:rPr>
          <w:rFonts w:ascii="Garamond" w:hAnsi="Garamond" w:cs="Garamond"/>
          <w:sz w:val="25"/>
          <w:szCs w:val="25"/>
        </w:rPr>
        <w:t xml:space="preserve"> </w:t>
      </w:r>
      <w:r w:rsidRPr="00221E2F">
        <w:rPr>
          <w:rFonts w:ascii="Garamond" w:hAnsi="Garamond" w:cs="Garamond"/>
          <w:sz w:val="25"/>
          <w:szCs w:val="25"/>
        </w:rPr>
        <w:t>Convenzione.</w:t>
      </w:r>
      <w:r w:rsidRPr="00221E2F">
        <w:rPr>
          <w:rFonts w:ascii="Garamond" w:hAnsi="Garamond" w:cs="Garamond"/>
          <w:sz w:val="20"/>
          <w:szCs w:val="20"/>
        </w:rPr>
        <w:t>__</w:t>
      </w:r>
    </w:p>
    <w:sectPr w:rsidR="00CD5ADF" w:rsidRPr="00221E2F" w:rsidSect="00504445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ramond-Bold">
    <w:altName w:val="Garamon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804B9"/>
    <w:multiLevelType w:val="hybridMultilevel"/>
    <w:tmpl w:val="D7E288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2441CD"/>
    <w:multiLevelType w:val="hybridMultilevel"/>
    <w:tmpl w:val="547693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D3F5D"/>
    <w:multiLevelType w:val="hybridMultilevel"/>
    <w:tmpl w:val="28FA63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oNotDisplayPageBoundaries/>
  <w:proofState w:spelling="clean"/>
  <w:documentProtection w:edit="readOnly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219"/>
    <w:rsid w:val="000961D6"/>
    <w:rsid w:val="001025A7"/>
    <w:rsid w:val="00221E2F"/>
    <w:rsid w:val="003761AF"/>
    <w:rsid w:val="00504445"/>
    <w:rsid w:val="007833BC"/>
    <w:rsid w:val="009C0145"/>
    <w:rsid w:val="00CD5ADF"/>
    <w:rsid w:val="00D35219"/>
    <w:rsid w:val="00F10770"/>
    <w:rsid w:val="00F33657"/>
    <w:rsid w:val="00F94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CA69F"/>
  <w15:chartTrackingRefBased/>
  <w15:docId w15:val="{2B618708-A2D4-4C28-ADBF-798720ADB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044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80B20421.dotm</Template>
  <TotalTime>1</TotalTime>
  <Pages>4</Pages>
  <Words>1250</Words>
  <Characters>7130</Characters>
  <Application>Microsoft Office Word</Application>
  <DocSecurity>4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Mirella Paolicelli</cp:lastModifiedBy>
  <cp:revision>2</cp:revision>
  <dcterms:created xsi:type="dcterms:W3CDTF">2020-05-13T06:33:00Z</dcterms:created>
  <dcterms:modified xsi:type="dcterms:W3CDTF">2020-05-13T06:33:00Z</dcterms:modified>
</cp:coreProperties>
</file>