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3E1628" w14:textId="77777777" w:rsidR="00D35219" w:rsidRPr="00504445" w:rsidRDefault="00D35219" w:rsidP="00F33657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Garamond" w:hAnsi="Garamond" w:cs="Garamond"/>
          <w:b/>
          <w:bCs/>
          <w:sz w:val="26"/>
          <w:szCs w:val="26"/>
        </w:rPr>
      </w:pPr>
      <w:bookmarkStart w:id="0" w:name="_GoBack"/>
      <w:bookmarkEnd w:id="0"/>
      <w:r w:rsidRPr="00504445">
        <w:rPr>
          <w:rFonts w:ascii="Garamond" w:hAnsi="Garamond" w:cs="Garamond"/>
          <w:b/>
          <w:bCs/>
          <w:sz w:val="26"/>
          <w:szCs w:val="26"/>
        </w:rPr>
        <w:t>ALLEGATO A 1</w:t>
      </w:r>
    </w:p>
    <w:p w14:paraId="50E4C164" w14:textId="77777777" w:rsidR="00D35219" w:rsidRDefault="00D35219" w:rsidP="00F33657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Spettabile.</w:t>
      </w:r>
    </w:p>
    <w:p w14:paraId="72DBF064" w14:textId="77777777" w:rsidR="00D35219" w:rsidRDefault="00D35219" w:rsidP="00F33657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Banca </w:t>
      </w:r>
      <w:permStart w:id="334520143" w:edGrp="everyone"/>
      <w:r>
        <w:rPr>
          <w:rFonts w:ascii="Garamond" w:hAnsi="Garamond" w:cs="Garamond"/>
          <w:sz w:val="25"/>
          <w:szCs w:val="25"/>
        </w:rPr>
        <w:t>……</w:t>
      </w:r>
    </w:p>
    <w:permEnd w:id="334520143"/>
    <w:p w14:paraId="7AA22F13" w14:textId="77777777" w:rsidR="00D35219" w:rsidRDefault="00D35219" w:rsidP="00F33657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Filiale di </w:t>
      </w:r>
      <w:permStart w:id="1389658045" w:edGrp="everyone"/>
      <w:r>
        <w:rPr>
          <w:rFonts w:ascii="Garamond" w:hAnsi="Garamond" w:cs="Garamond"/>
          <w:sz w:val="25"/>
          <w:szCs w:val="25"/>
        </w:rPr>
        <w:t>……….</w:t>
      </w:r>
    </w:p>
    <w:permEnd w:id="1389658045"/>
    <w:p w14:paraId="3AF4EAC2" w14:textId="77777777" w:rsidR="00D35219" w:rsidRDefault="00D35219" w:rsidP="00F33657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Città, </w:t>
      </w:r>
      <w:permStart w:id="656690885" w:edGrp="everyone"/>
      <w:r>
        <w:rPr>
          <w:rFonts w:ascii="Garamond" w:hAnsi="Garamond" w:cs="Garamond"/>
          <w:sz w:val="25"/>
          <w:szCs w:val="25"/>
        </w:rPr>
        <w:t>…………</w:t>
      </w:r>
    </w:p>
    <w:permEnd w:id="656690885"/>
    <w:p w14:paraId="60DEDBE2" w14:textId="77777777" w:rsidR="00F33657" w:rsidRDefault="00F33657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5"/>
          <w:szCs w:val="25"/>
        </w:rPr>
      </w:pPr>
    </w:p>
    <w:p w14:paraId="60A64AE9" w14:textId="77777777" w:rsidR="00D35219" w:rsidRPr="00504445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b/>
          <w:bCs/>
          <w:sz w:val="26"/>
          <w:szCs w:val="26"/>
        </w:rPr>
      </w:pPr>
      <w:r w:rsidRPr="00504445">
        <w:rPr>
          <w:rFonts w:ascii="Garamond-Bold" w:hAnsi="Garamond-Bold" w:cs="Garamond-Bold"/>
          <w:b/>
          <w:bCs/>
          <w:sz w:val="25"/>
          <w:szCs w:val="25"/>
        </w:rPr>
        <w:t>Oggetto: comunicazione ai sensi della “</w:t>
      </w:r>
      <w:r w:rsidRPr="00504445">
        <w:rPr>
          <w:rFonts w:ascii="Garamond" w:hAnsi="Garamond" w:cs="Garamond"/>
          <w:b/>
          <w:bCs/>
          <w:sz w:val="26"/>
          <w:szCs w:val="26"/>
        </w:rPr>
        <w:t>Convenzione in tema di anticipazione sociale in</w:t>
      </w:r>
    </w:p>
    <w:p w14:paraId="6694B65E" w14:textId="77777777" w:rsidR="00D35219" w:rsidRPr="00504445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b/>
          <w:bCs/>
          <w:sz w:val="26"/>
          <w:szCs w:val="26"/>
        </w:rPr>
      </w:pPr>
      <w:r w:rsidRPr="00504445">
        <w:rPr>
          <w:rFonts w:ascii="Garamond" w:hAnsi="Garamond" w:cs="Garamond"/>
          <w:b/>
          <w:bCs/>
          <w:sz w:val="26"/>
          <w:szCs w:val="26"/>
        </w:rPr>
        <w:t>favore dei lavoratori destinatari dei trattamenti di integrazione al reddito di cui dagli articoli</w:t>
      </w:r>
      <w:r w:rsidR="00504445">
        <w:rPr>
          <w:rFonts w:ascii="Garamond" w:hAnsi="Garamond" w:cs="Garamond"/>
          <w:b/>
          <w:bCs/>
          <w:sz w:val="26"/>
          <w:szCs w:val="26"/>
        </w:rPr>
        <w:t xml:space="preserve"> </w:t>
      </w:r>
      <w:r w:rsidRPr="00504445">
        <w:rPr>
          <w:rFonts w:ascii="Garamond" w:hAnsi="Garamond" w:cs="Garamond"/>
          <w:b/>
          <w:bCs/>
          <w:sz w:val="26"/>
          <w:szCs w:val="26"/>
        </w:rPr>
        <w:t>da 19 a 22 del D.L. n. 18 del 17 marzo 2020</w:t>
      </w:r>
      <w:r w:rsidRPr="00504445">
        <w:rPr>
          <w:rFonts w:ascii="Garamond-Bold" w:hAnsi="Garamond-Bold" w:cs="Garamond-Bold"/>
          <w:b/>
          <w:bCs/>
          <w:sz w:val="25"/>
          <w:szCs w:val="25"/>
        </w:rPr>
        <w:t>”</w:t>
      </w:r>
    </w:p>
    <w:p w14:paraId="7225194D" w14:textId="77777777" w:rsidR="00F33657" w:rsidRDefault="00F33657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</w:p>
    <w:p w14:paraId="1448810F" w14:textId="77777777"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Premesso che:</w:t>
      </w:r>
    </w:p>
    <w:p w14:paraId="3C8BC715" w14:textId="77777777"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SymbolMT" w:hAnsi="SymbolMT" w:cs="SymbolMT"/>
          <w:sz w:val="25"/>
          <w:szCs w:val="25"/>
        </w:rPr>
        <w:t xml:space="preserve">− </w:t>
      </w:r>
      <w:r>
        <w:rPr>
          <w:rFonts w:ascii="Garamond" w:hAnsi="Garamond" w:cs="Garamond"/>
          <w:sz w:val="25"/>
          <w:szCs w:val="25"/>
        </w:rPr>
        <w:t xml:space="preserve">l’impresa ____________________ ha presentato in data </w:t>
      </w:r>
      <w:permStart w:id="2063224993" w:edGrp="everyone"/>
      <w:r>
        <w:rPr>
          <w:rFonts w:ascii="Garamond" w:hAnsi="Garamond" w:cs="Garamond"/>
          <w:sz w:val="25"/>
          <w:szCs w:val="25"/>
        </w:rPr>
        <w:t>____________</w:t>
      </w:r>
      <w:permEnd w:id="2063224993"/>
      <w:r>
        <w:rPr>
          <w:rFonts w:ascii="Garamond" w:hAnsi="Garamond" w:cs="Garamond"/>
          <w:sz w:val="25"/>
          <w:szCs w:val="25"/>
        </w:rPr>
        <w:t xml:space="preserve"> all’Ente competente</w:t>
      </w:r>
    </w:p>
    <w:p w14:paraId="59615807" w14:textId="77777777"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domanda di concessione del Trattamento ordinario di integrazione salariale per l’emergenza</w:t>
      </w:r>
      <w:r w:rsidR="00F33657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Covid</w:t>
      </w:r>
      <w:r w:rsidR="00F33657">
        <w:rPr>
          <w:rFonts w:ascii="Garamond" w:hAnsi="Garamond" w:cs="Garamond"/>
          <w:sz w:val="25"/>
          <w:szCs w:val="25"/>
        </w:rPr>
        <w:t>-</w:t>
      </w:r>
      <w:r>
        <w:rPr>
          <w:rFonts w:ascii="Garamond" w:hAnsi="Garamond" w:cs="Garamond"/>
          <w:sz w:val="25"/>
          <w:szCs w:val="25"/>
        </w:rPr>
        <w:t>19, conformemente alla normativa in vigore con richiesta di pagamento diretto;</w:t>
      </w:r>
    </w:p>
    <w:p w14:paraId="067AF7DD" w14:textId="77777777" w:rsidR="00F33657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SymbolMT" w:hAnsi="SymbolMT" w:cs="SymbolMT"/>
          <w:sz w:val="25"/>
          <w:szCs w:val="25"/>
        </w:rPr>
        <w:t xml:space="preserve">− </w:t>
      </w:r>
      <w:r>
        <w:rPr>
          <w:rFonts w:ascii="Garamond" w:hAnsi="Garamond" w:cs="Garamond"/>
          <w:sz w:val="25"/>
          <w:szCs w:val="25"/>
        </w:rPr>
        <w:t>tra i lavoratori sospesi a zero ore figura anche il nominativo del sottoscritto lavoratore</w:t>
      </w:r>
      <w:permStart w:id="744301584" w:edGrp="everyone"/>
      <w:r>
        <w:rPr>
          <w:rFonts w:ascii="Garamond" w:hAnsi="Garamond" w:cs="Garamond"/>
          <w:sz w:val="25"/>
          <w:szCs w:val="25"/>
        </w:rPr>
        <w:t>____________________</w:t>
      </w:r>
      <w:permEnd w:id="744301584"/>
      <w:r>
        <w:rPr>
          <w:rFonts w:ascii="Garamond" w:hAnsi="Garamond" w:cs="Garamond"/>
          <w:sz w:val="25"/>
          <w:szCs w:val="25"/>
        </w:rPr>
        <w:t xml:space="preserve">; </w:t>
      </w:r>
    </w:p>
    <w:p w14:paraId="36837B4E" w14:textId="77777777"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pertanto, previa emissione del provvedimento di ammissione al</w:t>
      </w:r>
      <w:r w:rsidR="00F33657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trattamento avrà diritto al trattamento integrativo di legge;</w:t>
      </w:r>
    </w:p>
    <w:p w14:paraId="6D1E24A4" w14:textId="77777777"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in relazione alla Convenzione in tema di anticipazione sociale dell’indennità di integrazione salariale</w:t>
      </w:r>
    </w:p>
    <w:p w14:paraId="3870A875" w14:textId="77777777"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per l’emergenza Covid-19, cui il Vostro Istituto ne dà applicazione,</w:t>
      </w:r>
    </w:p>
    <w:p w14:paraId="54FB542A" w14:textId="77777777" w:rsidR="00504445" w:rsidRDefault="00504445" w:rsidP="00F33657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Garamond-Bold" w:hAnsi="Garamond-Bold" w:cs="Garamond-Bold"/>
          <w:b/>
          <w:bCs/>
          <w:sz w:val="25"/>
          <w:szCs w:val="25"/>
        </w:rPr>
      </w:pPr>
    </w:p>
    <w:p w14:paraId="48D8A9EC" w14:textId="77777777" w:rsidR="00D35219" w:rsidRDefault="00D35219" w:rsidP="00F33657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Garamond-Bold" w:hAnsi="Garamond-Bold" w:cs="Garamond-Bold"/>
          <w:b/>
          <w:bCs/>
          <w:sz w:val="25"/>
          <w:szCs w:val="25"/>
        </w:rPr>
      </w:pPr>
      <w:r>
        <w:rPr>
          <w:rFonts w:ascii="Garamond-Bold" w:hAnsi="Garamond-Bold" w:cs="Garamond-Bold"/>
          <w:b/>
          <w:bCs/>
          <w:sz w:val="25"/>
          <w:szCs w:val="25"/>
        </w:rPr>
        <w:t>IL SOTTOSCRITTO</w:t>
      </w:r>
    </w:p>
    <w:p w14:paraId="3AFB9455" w14:textId="77777777" w:rsidR="00504445" w:rsidRDefault="00504445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</w:p>
    <w:p w14:paraId="6076534C" w14:textId="77777777"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Cognome </w:t>
      </w:r>
      <w:permStart w:id="285615246" w:edGrp="everyone"/>
      <w:r>
        <w:rPr>
          <w:rFonts w:ascii="Garamond" w:hAnsi="Garamond" w:cs="Garamond"/>
          <w:sz w:val="25"/>
          <w:szCs w:val="25"/>
        </w:rPr>
        <w:t>……………………………………………</w:t>
      </w:r>
    </w:p>
    <w:permEnd w:id="285615246"/>
    <w:p w14:paraId="36668352" w14:textId="77777777"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Nome </w:t>
      </w:r>
      <w:permStart w:id="1575372863" w:edGrp="everyone"/>
      <w:r>
        <w:rPr>
          <w:rFonts w:ascii="Garamond" w:hAnsi="Garamond" w:cs="Garamond"/>
          <w:sz w:val="25"/>
          <w:szCs w:val="25"/>
        </w:rPr>
        <w:t>………………………………………………</w:t>
      </w:r>
    </w:p>
    <w:permEnd w:id="1575372863"/>
    <w:p w14:paraId="15C8AC2B" w14:textId="77777777"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Nato a </w:t>
      </w:r>
      <w:permStart w:id="186450139" w:edGrp="everyone"/>
      <w:r>
        <w:rPr>
          <w:rFonts w:ascii="Garamond" w:hAnsi="Garamond" w:cs="Garamond"/>
          <w:sz w:val="25"/>
          <w:szCs w:val="25"/>
        </w:rPr>
        <w:t>………………………………………………</w:t>
      </w:r>
      <w:permEnd w:id="186450139"/>
      <w:r>
        <w:rPr>
          <w:rFonts w:ascii="Garamond" w:hAnsi="Garamond" w:cs="Garamond"/>
          <w:sz w:val="25"/>
          <w:szCs w:val="25"/>
        </w:rPr>
        <w:t xml:space="preserve"> il </w:t>
      </w:r>
      <w:permStart w:id="1829338393" w:edGrp="everyone"/>
      <w:r>
        <w:rPr>
          <w:rFonts w:ascii="Garamond" w:hAnsi="Garamond" w:cs="Garamond"/>
          <w:sz w:val="25"/>
          <w:szCs w:val="25"/>
        </w:rPr>
        <w:t>………………</w:t>
      </w:r>
    </w:p>
    <w:permEnd w:id="1829338393"/>
    <w:p w14:paraId="4E81BD1F" w14:textId="77777777"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Residente a </w:t>
      </w:r>
      <w:permStart w:id="365310836" w:edGrp="everyone"/>
      <w:r>
        <w:rPr>
          <w:rFonts w:ascii="Garamond" w:hAnsi="Garamond" w:cs="Garamond"/>
          <w:sz w:val="25"/>
          <w:szCs w:val="25"/>
        </w:rPr>
        <w:t>………………………………………………………………………</w:t>
      </w:r>
      <w:permEnd w:id="365310836"/>
    </w:p>
    <w:p w14:paraId="62411D62" w14:textId="77777777"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Via e numero </w:t>
      </w:r>
      <w:permStart w:id="1096483107" w:edGrp="everyone"/>
      <w:r>
        <w:rPr>
          <w:rFonts w:ascii="Garamond" w:hAnsi="Garamond" w:cs="Garamond"/>
          <w:sz w:val="25"/>
          <w:szCs w:val="25"/>
        </w:rPr>
        <w:t>…………………………………………………………….…</w:t>
      </w:r>
    </w:p>
    <w:permEnd w:id="1096483107"/>
    <w:p w14:paraId="7711319C" w14:textId="77777777"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Telefono </w:t>
      </w:r>
      <w:permStart w:id="2120907717" w:edGrp="everyone"/>
      <w:r>
        <w:rPr>
          <w:rFonts w:ascii="Garamond" w:hAnsi="Garamond" w:cs="Garamond"/>
          <w:sz w:val="25"/>
          <w:szCs w:val="25"/>
        </w:rPr>
        <w:t>……………………..</w:t>
      </w:r>
      <w:permEnd w:id="2120907717"/>
      <w:r>
        <w:rPr>
          <w:rFonts w:ascii="Garamond" w:hAnsi="Garamond" w:cs="Garamond"/>
          <w:sz w:val="25"/>
          <w:szCs w:val="25"/>
        </w:rPr>
        <w:t xml:space="preserve"> Codice Fiscale </w:t>
      </w:r>
      <w:permStart w:id="571635840" w:edGrp="everyone"/>
      <w:r>
        <w:rPr>
          <w:rFonts w:ascii="Garamond" w:hAnsi="Garamond" w:cs="Garamond"/>
          <w:sz w:val="25"/>
          <w:szCs w:val="25"/>
        </w:rPr>
        <w:t>…………………………………</w:t>
      </w:r>
      <w:permEnd w:id="571635840"/>
    </w:p>
    <w:p w14:paraId="69A914EC" w14:textId="77777777"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Documento d’Identità </w:t>
      </w:r>
      <w:permStart w:id="1228092143" w:edGrp="everyone"/>
      <w:r>
        <w:rPr>
          <w:rFonts w:ascii="Garamond" w:hAnsi="Garamond" w:cs="Garamond"/>
          <w:sz w:val="25"/>
          <w:szCs w:val="25"/>
        </w:rPr>
        <w:t>…………………………………..</w:t>
      </w:r>
      <w:permEnd w:id="1228092143"/>
      <w:r>
        <w:rPr>
          <w:rFonts w:ascii="Garamond" w:hAnsi="Garamond" w:cs="Garamond"/>
          <w:sz w:val="25"/>
          <w:szCs w:val="25"/>
        </w:rPr>
        <w:t xml:space="preserve"> Numero </w:t>
      </w:r>
      <w:permStart w:id="669215601" w:edGrp="everyone"/>
      <w:r>
        <w:rPr>
          <w:rFonts w:ascii="Garamond" w:hAnsi="Garamond" w:cs="Garamond"/>
          <w:sz w:val="25"/>
          <w:szCs w:val="25"/>
        </w:rPr>
        <w:t>……………….</w:t>
      </w:r>
      <w:permEnd w:id="669215601"/>
    </w:p>
    <w:p w14:paraId="16948744" w14:textId="77777777"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Rilasciato da </w:t>
      </w:r>
      <w:permStart w:id="1980195312" w:edGrp="everyone"/>
      <w:r>
        <w:rPr>
          <w:rFonts w:ascii="Garamond" w:hAnsi="Garamond" w:cs="Garamond"/>
          <w:sz w:val="25"/>
          <w:szCs w:val="25"/>
        </w:rPr>
        <w:t>……………………………….</w:t>
      </w:r>
      <w:permEnd w:id="1980195312"/>
      <w:r>
        <w:rPr>
          <w:rFonts w:ascii="Garamond" w:hAnsi="Garamond" w:cs="Garamond"/>
          <w:sz w:val="25"/>
          <w:szCs w:val="25"/>
        </w:rPr>
        <w:t xml:space="preserve"> il </w:t>
      </w:r>
      <w:permStart w:id="1605318514" w:edGrp="everyone"/>
      <w:r>
        <w:rPr>
          <w:rFonts w:ascii="Garamond" w:hAnsi="Garamond" w:cs="Garamond"/>
          <w:sz w:val="25"/>
          <w:szCs w:val="25"/>
        </w:rPr>
        <w:t>………………….</w:t>
      </w:r>
    </w:p>
    <w:permEnd w:id="1605318514"/>
    <w:p w14:paraId="5B15F3E6" w14:textId="77777777"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Dipendente dell’Azienda </w:t>
      </w:r>
      <w:permStart w:id="1102384089" w:edGrp="everyone"/>
      <w:r>
        <w:rPr>
          <w:rFonts w:ascii="Garamond" w:hAnsi="Garamond" w:cs="Garamond"/>
          <w:sz w:val="25"/>
          <w:szCs w:val="25"/>
        </w:rPr>
        <w:t>………………………………</w:t>
      </w:r>
      <w:permEnd w:id="1102384089"/>
    </w:p>
    <w:p w14:paraId="743AA13B" w14:textId="77777777"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con sede in </w:t>
      </w:r>
      <w:permStart w:id="1623617131" w:edGrp="everyone"/>
      <w:r>
        <w:rPr>
          <w:rFonts w:ascii="Garamond" w:hAnsi="Garamond" w:cs="Garamond"/>
          <w:sz w:val="25"/>
          <w:szCs w:val="25"/>
        </w:rPr>
        <w:t>………..……………………</w:t>
      </w:r>
    </w:p>
    <w:permEnd w:id="1623617131"/>
    <w:p w14:paraId="08485D1B" w14:textId="77777777"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Via e numero </w:t>
      </w:r>
      <w:permStart w:id="1141064769" w:edGrp="everyone"/>
      <w:r>
        <w:rPr>
          <w:rFonts w:ascii="Garamond" w:hAnsi="Garamond" w:cs="Garamond"/>
          <w:sz w:val="25"/>
          <w:szCs w:val="25"/>
        </w:rPr>
        <w:t>………………………………………………….</w:t>
      </w:r>
      <w:permEnd w:id="1141064769"/>
    </w:p>
    <w:p w14:paraId="5B289446" w14:textId="77777777"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in cassa integrazione per l’emergenza Covid-19 per n</w:t>
      </w:r>
      <w:permStart w:id="961704605" w:edGrp="everyone"/>
      <w:r>
        <w:rPr>
          <w:rFonts w:ascii="Garamond" w:hAnsi="Garamond" w:cs="Garamond"/>
          <w:sz w:val="25"/>
          <w:szCs w:val="25"/>
        </w:rPr>
        <w:t xml:space="preserve">…. </w:t>
      </w:r>
      <w:permEnd w:id="961704605"/>
      <w:r>
        <w:rPr>
          <w:rFonts w:ascii="Garamond" w:hAnsi="Garamond" w:cs="Garamond"/>
          <w:sz w:val="25"/>
          <w:szCs w:val="25"/>
        </w:rPr>
        <w:t>settimane (indicare il/i periodo/i)</w:t>
      </w:r>
    </w:p>
    <w:p w14:paraId="3ECD1580" w14:textId="77777777" w:rsidR="00504445" w:rsidRDefault="00504445" w:rsidP="00F33657">
      <w:pPr>
        <w:autoSpaceDE w:val="0"/>
        <w:autoSpaceDN w:val="0"/>
        <w:adjustRightInd w:val="0"/>
        <w:spacing w:after="0" w:line="240" w:lineRule="auto"/>
        <w:ind w:left="3540"/>
        <w:jc w:val="both"/>
        <w:rPr>
          <w:rFonts w:ascii="Garamond-Bold" w:hAnsi="Garamond-Bold" w:cs="Garamond-Bold"/>
          <w:b/>
          <w:bCs/>
          <w:sz w:val="25"/>
          <w:szCs w:val="25"/>
        </w:rPr>
      </w:pPr>
    </w:p>
    <w:p w14:paraId="5CBEA1B2" w14:textId="77777777" w:rsidR="00D35219" w:rsidRDefault="00D35219" w:rsidP="00F33657">
      <w:pPr>
        <w:autoSpaceDE w:val="0"/>
        <w:autoSpaceDN w:val="0"/>
        <w:adjustRightInd w:val="0"/>
        <w:spacing w:after="0" w:line="240" w:lineRule="auto"/>
        <w:ind w:left="3540"/>
        <w:jc w:val="both"/>
        <w:rPr>
          <w:rFonts w:ascii="Garamond-Bold" w:hAnsi="Garamond-Bold" w:cs="Garamond-Bold"/>
          <w:b/>
          <w:bCs/>
          <w:sz w:val="25"/>
          <w:szCs w:val="25"/>
        </w:rPr>
      </w:pPr>
      <w:r>
        <w:rPr>
          <w:rFonts w:ascii="Garamond-Bold" w:hAnsi="Garamond-Bold" w:cs="Garamond-Bold"/>
          <w:b/>
          <w:bCs/>
          <w:sz w:val="25"/>
          <w:szCs w:val="25"/>
        </w:rPr>
        <w:t>CHIEDE</w:t>
      </w:r>
    </w:p>
    <w:p w14:paraId="184E0D79" w14:textId="77777777" w:rsidR="00504445" w:rsidRDefault="00504445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</w:p>
    <w:p w14:paraId="05678C57" w14:textId="77777777"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l’erogazione dell’anticipazione del trattamento di cui alla Convenzione in oggetto, alle condizioni da</w:t>
      </w:r>
    </w:p>
    <w:p w14:paraId="707F8D9D" w14:textId="77777777"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Voi comunicate.</w:t>
      </w:r>
    </w:p>
    <w:p w14:paraId="6868C016" w14:textId="77777777"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Il finanziamento si estingue con l’erogazione del trattamento da parte della Sede INPS competente,</w:t>
      </w:r>
    </w:p>
    <w:p w14:paraId="159DF62B" w14:textId="77777777"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ovvero secondo le modalità definite nella Convenzione stessa.</w:t>
      </w:r>
    </w:p>
    <w:p w14:paraId="67F991DB" w14:textId="77777777" w:rsidR="00504445" w:rsidRDefault="00504445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</w:p>
    <w:p w14:paraId="6C5D6E46" w14:textId="77777777"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In fede</w:t>
      </w:r>
    </w:p>
    <w:p w14:paraId="575C6CF6" w14:textId="77777777"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Firma del Lavoratore</w:t>
      </w:r>
    </w:p>
    <w:p w14:paraId="0FCD0B30" w14:textId="77777777" w:rsidR="00504445" w:rsidRDefault="00504445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</w:p>
    <w:p w14:paraId="4832E08B" w14:textId="77777777"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.……………………………….……………</w:t>
      </w:r>
    </w:p>
    <w:p w14:paraId="62DCFF7F" w14:textId="77777777" w:rsidR="00D35219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Firma dell’Azienda per benestare</w:t>
      </w:r>
    </w:p>
    <w:p w14:paraId="5342A485" w14:textId="77777777" w:rsidR="00504445" w:rsidRPr="00F33657" w:rsidRDefault="00D35219" w:rsidP="00F336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…………………………..…………………</w:t>
      </w:r>
    </w:p>
    <w:p w14:paraId="3EAE660C" w14:textId="77777777" w:rsidR="00504445" w:rsidRDefault="00504445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14:paraId="438DAB22" w14:textId="77777777" w:rsidR="00D35219" w:rsidRPr="00504445" w:rsidRDefault="00D35219" w:rsidP="00F33657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Garamond" w:hAnsi="Garamond" w:cs="Garamond"/>
          <w:b/>
          <w:bCs/>
          <w:sz w:val="26"/>
          <w:szCs w:val="26"/>
          <w:u w:val="single"/>
        </w:rPr>
      </w:pPr>
      <w:r w:rsidRPr="00504445">
        <w:rPr>
          <w:rFonts w:ascii="Garamond" w:hAnsi="Garamond" w:cs="Garamond"/>
          <w:b/>
          <w:bCs/>
          <w:sz w:val="26"/>
          <w:szCs w:val="26"/>
          <w:u w:val="single"/>
        </w:rPr>
        <w:lastRenderedPageBreak/>
        <w:t>ALLEGATO A 2</w:t>
      </w:r>
    </w:p>
    <w:p w14:paraId="2CEB09D9" w14:textId="77777777" w:rsidR="00D35219" w:rsidRDefault="00D35219" w:rsidP="00504445">
      <w:pPr>
        <w:autoSpaceDE w:val="0"/>
        <w:autoSpaceDN w:val="0"/>
        <w:adjustRightInd w:val="0"/>
        <w:spacing w:after="0" w:line="240" w:lineRule="auto"/>
        <w:ind w:left="4956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Spettabile</w:t>
      </w:r>
    </w:p>
    <w:p w14:paraId="4FE5A325" w14:textId="77777777" w:rsidR="00D35219" w:rsidRDefault="00D35219" w:rsidP="00504445">
      <w:pPr>
        <w:autoSpaceDE w:val="0"/>
        <w:autoSpaceDN w:val="0"/>
        <w:adjustRightInd w:val="0"/>
        <w:spacing w:after="0" w:line="240" w:lineRule="auto"/>
        <w:ind w:left="4956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Banca </w:t>
      </w:r>
      <w:permStart w:id="1975273456" w:edGrp="everyone"/>
      <w:r>
        <w:rPr>
          <w:rFonts w:ascii="Garamond" w:hAnsi="Garamond" w:cs="Garamond"/>
          <w:sz w:val="25"/>
          <w:szCs w:val="25"/>
        </w:rPr>
        <w:t>…………….</w:t>
      </w:r>
      <w:permEnd w:id="1975273456"/>
    </w:p>
    <w:p w14:paraId="37B0B010" w14:textId="77777777" w:rsidR="00D35219" w:rsidRDefault="00D35219" w:rsidP="00504445">
      <w:pPr>
        <w:autoSpaceDE w:val="0"/>
        <w:autoSpaceDN w:val="0"/>
        <w:adjustRightInd w:val="0"/>
        <w:spacing w:after="0" w:line="240" w:lineRule="auto"/>
        <w:ind w:left="4956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Filiale di </w:t>
      </w:r>
      <w:permStart w:id="185888828" w:edGrp="everyone"/>
      <w:r>
        <w:rPr>
          <w:rFonts w:ascii="Garamond" w:hAnsi="Garamond" w:cs="Garamond"/>
          <w:sz w:val="25"/>
          <w:szCs w:val="25"/>
        </w:rPr>
        <w:t>…………….</w:t>
      </w:r>
    </w:p>
    <w:permEnd w:id="185888828"/>
    <w:p w14:paraId="105F25B0" w14:textId="77777777" w:rsidR="00D35219" w:rsidRDefault="00D35219" w:rsidP="00504445">
      <w:pPr>
        <w:autoSpaceDE w:val="0"/>
        <w:autoSpaceDN w:val="0"/>
        <w:adjustRightInd w:val="0"/>
        <w:spacing w:after="0" w:line="240" w:lineRule="auto"/>
        <w:ind w:left="4956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Città, </w:t>
      </w:r>
      <w:permStart w:id="897917624" w:edGrp="everyone"/>
      <w:r>
        <w:rPr>
          <w:rFonts w:ascii="Garamond" w:hAnsi="Garamond" w:cs="Garamond"/>
          <w:sz w:val="25"/>
          <w:szCs w:val="25"/>
        </w:rPr>
        <w:t>…………</w:t>
      </w:r>
      <w:permEnd w:id="897917624"/>
    </w:p>
    <w:p w14:paraId="2D359C8B" w14:textId="77777777" w:rsidR="00504445" w:rsidRDefault="00504445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5"/>
          <w:szCs w:val="25"/>
        </w:rPr>
      </w:pPr>
    </w:p>
    <w:p w14:paraId="7CC33E89" w14:textId="77777777" w:rsidR="00D35219" w:rsidRDefault="00D35219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5"/>
          <w:szCs w:val="25"/>
        </w:rPr>
        <w:t xml:space="preserve">In relazione alla richiesta di prestito di cui alla </w:t>
      </w:r>
      <w:r>
        <w:rPr>
          <w:rFonts w:ascii="Garamond-Bold" w:hAnsi="Garamond-Bold" w:cs="Garamond-Bold"/>
          <w:b/>
          <w:bCs/>
          <w:sz w:val="25"/>
          <w:szCs w:val="25"/>
        </w:rPr>
        <w:t>“</w:t>
      </w:r>
      <w:r>
        <w:rPr>
          <w:rFonts w:ascii="Garamond" w:hAnsi="Garamond" w:cs="Garamond"/>
          <w:sz w:val="26"/>
          <w:szCs w:val="26"/>
        </w:rPr>
        <w:t>Convenzione in tema di anticipazione sociale in</w:t>
      </w:r>
    </w:p>
    <w:p w14:paraId="6942F6E4" w14:textId="77777777" w:rsidR="00D35219" w:rsidRDefault="00D35219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>favore dei lavoratori destinatari dei trattamenti di integrazione al reddito di cui dagli articoli</w:t>
      </w:r>
    </w:p>
    <w:p w14:paraId="49068309" w14:textId="77777777" w:rsidR="00D35219" w:rsidRDefault="00D35219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6"/>
          <w:szCs w:val="26"/>
        </w:rPr>
        <w:t>da 19 a 22 del D.L. n. 18 del 17 marzo 2020</w:t>
      </w:r>
      <w:r>
        <w:rPr>
          <w:rFonts w:ascii="Garamond-Bold" w:hAnsi="Garamond-Bold" w:cs="Garamond-Bold"/>
          <w:b/>
          <w:bCs/>
          <w:sz w:val="25"/>
          <w:szCs w:val="25"/>
        </w:rPr>
        <w:t>”</w:t>
      </w:r>
      <w:r>
        <w:rPr>
          <w:rFonts w:ascii="Garamond" w:hAnsi="Garamond" w:cs="Garamond"/>
          <w:sz w:val="25"/>
          <w:szCs w:val="25"/>
        </w:rPr>
        <w:t>, il sottoscritto</w:t>
      </w:r>
    </w:p>
    <w:p w14:paraId="19DDD3ED" w14:textId="77777777" w:rsidR="00504445" w:rsidRDefault="00504445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</w:p>
    <w:p w14:paraId="6E17F4E6" w14:textId="77777777" w:rsidR="00D35219" w:rsidRDefault="00D35219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Signor </w:t>
      </w:r>
      <w:permStart w:id="1416391312" w:edGrp="everyone"/>
      <w:r>
        <w:rPr>
          <w:rFonts w:ascii="Garamond" w:hAnsi="Garamond" w:cs="Garamond"/>
          <w:sz w:val="25"/>
          <w:szCs w:val="25"/>
        </w:rPr>
        <w:t>…………………………………………</w:t>
      </w:r>
      <w:permEnd w:id="1416391312"/>
    </w:p>
    <w:p w14:paraId="281B1889" w14:textId="77777777" w:rsidR="00D35219" w:rsidRDefault="00D35219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nato a </w:t>
      </w:r>
      <w:permStart w:id="2146529310" w:edGrp="everyone"/>
      <w:r>
        <w:rPr>
          <w:rFonts w:ascii="Garamond" w:hAnsi="Garamond" w:cs="Garamond"/>
          <w:sz w:val="25"/>
          <w:szCs w:val="25"/>
        </w:rPr>
        <w:t>……..……………..……….……..</w:t>
      </w:r>
      <w:permEnd w:id="2146529310"/>
      <w:r>
        <w:rPr>
          <w:rFonts w:ascii="Garamond" w:hAnsi="Garamond" w:cs="Garamond"/>
          <w:sz w:val="25"/>
          <w:szCs w:val="25"/>
        </w:rPr>
        <w:t xml:space="preserve"> il </w:t>
      </w:r>
      <w:permStart w:id="1765808261" w:edGrp="everyone"/>
      <w:r>
        <w:rPr>
          <w:rFonts w:ascii="Garamond" w:hAnsi="Garamond" w:cs="Garamond"/>
          <w:sz w:val="25"/>
          <w:szCs w:val="25"/>
        </w:rPr>
        <w:t>……….………..</w:t>
      </w:r>
      <w:permEnd w:id="1765808261"/>
    </w:p>
    <w:p w14:paraId="328918B6" w14:textId="77777777" w:rsidR="00D35219" w:rsidRDefault="00D35219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e residente a </w:t>
      </w:r>
      <w:permStart w:id="1151892136" w:edGrp="everyone"/>
      <w:r>
        <w:rPr>
          <w:rFonts w:ascii="Garamond" w:hAnsi="Garamond" w:cs="Garamond"/>
          <w:sz w:val="25"/>
          <w:szCs w:val="25"/>
        </w:rPr>
        <w:t>………………………….……………</w:t>
      </w:r>
      <w:permEnd w:id="1151892136"/>
    </w:p>
    <w:p w14:paraId="5085C8E5" w14:textId="77777777" w:rsidR="00D35219" w:rsidRDefault="00D35219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in Via </w:t>
      </w:r>
      <w:permStart w:id="588389441" w:edGrp="everyone"/>
      <w:r>
        <w:rPr>
          <w:rFonts w:ascii="Garamond" w:hAnsi="Garamond" w:cs="Garamond"/>
          <w:sz w:val="25"/>
          <w:szCs w:val="25"/>
        </w:rPr>
        <w:t>…….………………………………….………</w:t>
      </w:r>
      <w:permEnd w:id="588389441"/>
      <w:r>
        <w:rPr>
          <w:rFonts w:ascii="Garamond" w:hAnsi="Garamond" w:cs="Garamond"/>
          <w:sz w:val="25"/>
          <w:szCs w:val="25"/>
        </w:rPr>
        <w:t xml:space="preserve">n° </w:t>
      </w:r>
      <w:permStart w:id="1384279" w:edGrp="everyone"/>
      <w:r>
        <w:rPr>
          <w:rFonts w:ascii="Garamond" w:hAnsi="Garamond" w:cs="Garamond"/>
          <w:sz w:val="25"/>
          <w:szCs w:val="25"/>
        </w:rPr>
        <w:t>………</w:t>
      </w:r>
    </w:p>
    <w:permEnd w:id="1384279"/>
    <w:p w14:paraId="3778DDAC" w14:textId="77777777" w:rsidR="00504445" w:rsidRDefault="00504445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</w:p>
    <w:p w14:paraId="32DCD937" w14:textId="77777777" w:rsidR="00D35219" w:rsidRDefault="00D35219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si dichiara direttamente responsabile delle dichiarazioni rese nelle varie fasi della procedura e si</w:t>
      </w:r>
    </w:p>
    <w:p w14:paraId="5D85E2A1" w14:textId="77777777" w:rsidR="00D35219" w:rsidRDefault="00D35219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impegna a fornire all’Azienda ed alla Banca </w:t>
      </w:r>
      <w:permStart w:id="560287729" w:edGrp="everyone"/>
      <w:r>
        <w:rPr>
          <w:rFonts w:ascii="Garamond" w:hAnsi="Garamond" w:cs="Garamond"/>
          <w:sz w:val="25"/>
          <w:szCs w:val="25"/>
        </w:rPr>
        <w:t>…………………………………….</w:t>
      </w:r>
      <w:permEnd w:id="560287729"/>
      <w:r>
        <w:rPr>
          <w:rFonts w:ascii="Garamond" w:hAnsi="Garamond" w:cs="Garamond"/>
          <w:sz w:val="25"/>
          <w:szCs w:val="25"/>
        </w:rPr>
        <w:t xml:space="preserve"> </w:t>
      </w:r>
      <w:r w:rsidR="00F33657">
        <w:rPr>
          <w:rFonts w:ascii="Garamond" w:hAnsi="Garamond" w:cs="Garamond"/>
          <w:sz w:val="25"/>
          <w:szCs w:val="25"/>
        </w:rPr>
        <w:t>T</w:t>
      </w:r>
      <w:r>
        <w:rPr>
          <w:rFonts w:ascii="Garamond" w:hAnsi="Garamond" w:cs="Garamond"/>
          <w:sz w:val="25"/>
          <w:szCs w:val="25"/>
        </w:rPr>
        <w:t>empestiva</w:t>
      </w:r>
      <w:r w:rsidR="00F33657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segnalazione di ogni situazione o evento che incide sul suo particolare “status lavorativo”, nonché a</w:t>
      </w:r>
    </w:p>
    <w:p w14:paraId="7454178C" w14:textId="77777777" w:rsidR="00D35219" w:rsidRDefault="00D35219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comunicare al proprio datore di lavoro l’accoglimento della richiesta di anticipazione.</w:t>
      </w:r>
    </w:p>
    <w:p w14:paraId="591846A0" w14:textId="77777777" w:rsidR="00D35219" w:rsidRDefault="00D35219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Il sottoscritto con la presente si impegna irrevocabilmente ad autorizzare l’INPS ad effettuare</w:t>
      </w:r>
    </w:p>
    <w:p w14:paraId="135A5034" w14:textId="77777777" w:rsidR="00D35219" w:rsidRDefault="00D35219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l’accredito delle sue spettanze direttamente sul conto corrente su cui è stata concessa la disponibilità</w:t>
      </w:r>
    </w:p>
    <w:p w14:paraId="0AC399D5" w14:textId="77777777" w:rsidR="00D35219" w:rsidRDefault="00D35219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dell’anticipazione in oggetto, ed in essere a suo nome presso la </w:t>
      </w:r>
      <w:permStart w:id="1054040138" w:edGrp="everyone"/>
      <w:r>
        <w:rPr>
          <w:rFonts w:ascii="Garamond" w:hAnsi="Garamond" w:cs="Garamond"/>
          <w:sz w:val="25"/>
          <w:szCs w:val="25"/>
        </w:rPr>
        <w:t>…………………….……………..</w:t>
      </w:r>
    </w:p>
    <w:permEnd w:id="1054040138"/>
    <w:p w14:paraId="0CF14A09" w14:textId="77777777" w:rsidR="00D35219" w:rsidRDefault="00D35219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Filiale di </w:t>
      </w:r>
      <w:permStart w:id="1753437645" w:edGrp="everyone"/>
      <w:r>
        <w:rPr>
          <w:rFonts w:ascii="Garamond" w:hAnsi="Garamond" w:cs="Garamond"/>
          <w:sz w:val="25"/>
          <w:szCs w:val="25"/>
        </w:rPr>
        <w:t>………..………………..</w:t>
      </w:r>
      <w:permEnd w:id="1753437645"/>
      <w:r>
        <w:rPr>
          <w:rFonts w:ascii="Garamond" w:hAnsi="Garamond" w:cs="Garamond"/>
          <w:sz w:val="25"/>
          <w:szCs w:val="25"/>
        </w:rPr>
        <w:t xml:space="preserve"> .c/c n°</w:t>
      </w:r>
      <w:permStart w:id="567293749" w:edGrp="everyone"/>
      <w:r>
        <w:rPr>
          <w:rFonts w:ascii="Garamond" w:hAnsi="Garamond" w:cs="Garamond"/>
          <w:sz w:val="25"/>
          <w:szCs w:val="25"/>
        </w:rPr>
        <w:t>…………………………………..</w:t>
      </w:r>
      <w:permEnd w:id="567293749"/>
      <w:r>
        <w:rPr>
          <w:rFonts w:ascii="Garamond" w:hAnsi="Garamond" w:cs="Garamond"/>
          <w:sz w:val="25"/>
          <w:szCs w:val="25"/>
        </w:rPr>
        <w:t xml:space="preserve"> e a produrre copia di</w:t>
      </w:r>
    </w:p>
    <w:p w14:paraId="1FB203F4" w14:textId="77777777" w:rsidR="00D35219" w:rsidRDefault="00D35219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tale modello alla Filiale della Banca che eroga il finanziamento.</w:t>
      </w:r>
    </w:p>
    <w:p w14:paraId="0B4E6276" w14:textId="77777777" w:rsidR="00D35219" w:rsidRDefault="00D35219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Il sottoscritto autorizza la Banca </w:t>
      </w:r>
      <w:permStart w:id="1052209187" w:edGrp="everyone"/>
      <w:r>
        <w:rPr>
          <w:rFonts w:ascii="Garamond" w:hAnsi="Garamond" w:cs="Garamond"/>
          <w:sz w:val="25"/>
          <w:szCs w:val="25"/>
        </w:rPr>
        <w:t>………………………………..</w:t>
      </w:r>
      <w:permEnd w:id="1052209187"/>
      <w:r>
        <w:rPr>
          <w:rFonts w:ascii="Garamond" w:hAnsi="Garamond" w:cs="Garamond"/>
          <w:sz w:val="25"/>
          <w:szCs w:val="25"/>
        </w:rPr>
        <w:t xml:space="preserve"> a prelevare dal conto corrente</w:t>
      </w:r>
    </w:p>
    <w:p w14:paraId="592412E5" w14:textId="77777777" w:rsidR="00D35219" w:rsidRDefault="00D35219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sopra indicato una somma pari a quanto complessivamente dovuto in conseguenza dell’anticipazione,</w:t>
      </w:r>
      <w:r w:rsidR="00504445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non appena sul conto stesso verranno accreditate le somme dovute dall’INPS a titolo di trattamento</w:t>
      </w:r>
      <w:r w:rsidR="00504445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di integrazione salariale per l’emergenza Covid-19.</w:t>
      </w:r>
    </w:p>
    <w:p w14:paraId="57F5C6B6" w14:textId="77777777" w:rsidR="00D35219" w:rsidRDefault="00D35219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Qualora la domanda di trattamento di integrazione salariale, o la richiesta di pagamento diretto, per</w:t>
      </w:r>
    </w:p>
    <w:p w14:paraId="0AD52710" w14:textId="77777777" w:rsidR="00D35219" w:rsidRDefault="00D35219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l’emergenza Covid-19, non sia stata accolta dall’Ente competente, il sottoscritto si impegna ad</w:t>
      </w:r>
      <w:r w:rsidR="00F33657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estinguere l’intero finanziamento citato entro trenta giorni dalla data di mancato accoglimento della</w:t>
      </w:r>
    </w:p>
    <w:p w14:paraId="2E48365A" w14:textId="77777777" w:rsidR="00D35219" w:rsidRDefault="00D35219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richiesta di integrazione salariale ordinaria, ovvero del suo pagamento diretto, unitamente alla aziend</w:t>
      </w:r>
      <w:r w:rsidR="00504445">
        <w:rPr>
          <w:rFonts w:ascii="Garamond" w:hAnsi="Garamond" w:cs="Garamond"/>
          <w:sz w:val="25"/>
          <w:szCs w:val="25"/>
        </w:rPr>
        <w:t xml:space="preserve">a </w:t>
      </w:r>
      <w:r>
        <w:rPr>
          <w:rFonts w:ascii="Garamond" w:hAnsi="Garamond" w:cs="Garamond"/>
          <w:sz w:val="25"/>
          <w:szCs w:val="25"/>
        </w:rPr>
        <w:t>datrice di lavoro, responsabile in solido nei casi di cui alla citata Convenzione.</w:t>
      </w:r>
    </w:p>
    <w:p w14:paraId="2359F49D" w14:textId="77777777" w:rsidR="00D35219" w:rsidRDefault="00D35219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A garanzia dell’adempimento dell’obbligo di restituzione dei finanziamenti accordati, il sottoscritto</w:t>
      </w:r>
    </w:p>
    <w:p w14:paraId="4D09DD50" w14:textId="77777777" w:rsidR="00D35219" w:rsidRDefault="00D35219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dichiara di cedere alla Banca </w:t>
      </w:r>
      <w:permStart w:id="1914187161" w:edGrp="everyone"/>
      <w:r>
        <w:rPr>
          <w:rFonts w:ascii="Garamond" w:hAnsi="Garamond" w:cs="Garamond"/>
          <w:sz w:val="25"/>
          <w:szCs w:val="25"/>
        </w:rPr>
        <w:t>………………………………...</w:t>
      </w:r>
      <w:permEnd w:id="1914187161"/>
      <w:r>
        <w:rPr>
          <w:rFonts w:ascii="Garamond" w:hAnsi="Garamond" w:cs="Garamond"/>
          <w:sz w:val="25"/>
          <w:szCs w:val="25"/>
        </w:rPr>
        <w:t xml:space="preserve"> – nel rispetto ed ai sensi delle vigenti</w:t>
      </w:r>
    </w:p>
    <w:p w14:paraId="0E7C1B56" w14:textId="77777777" w:rsidR="00D35219" w:rsidRDefault="00D35219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disposizioni – il credito vantato tempo per tempo nei confronti dell’INPS, autorizzando</w:t>
      </w:r>
      <w:r w:rsidR="00F33657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contestualmente ad ogni effetto conseguente la notifica di detta cessione all’INPS nella sua qualità di</w:t>
      </w:r>
      <w:r w:rsidR="00504445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debitore ceduto.</w:t>
      </w:r>
    </w:p>
    <w:p w14:paraId="4A315A7A" w14:textId="77777777" w:rsidR="00D35219" w:rsidRDefault="00D35219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Il sottoscritto si impegna inoltre a costituire in garanzia – nel rispetto e ai sensi delle vigenti</w:t>
      </w:r>
      <w:r w:rsidR="00504445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disposizioni - gli emolumenti e tutte le componenti retributive dovuti dal datore di lavoro. A tal fine</w:t>
      </w:r>
      <w:r w:rsidR="00504445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autorizza sin d’ora il datore di lavoro, che accetta, ad erogare un’anticipazione dello stesso ad</w:t>
      </w:r>
    </w:p>
    <w:p w14:paraId="6268E8EA" w14:textId="77777777" w:rsidR="00D35219" w:rsidRDefault="00D35219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estinzione del debito complessivo, trascorsi sette mesi dal suo avvio, con versamento sul conto</w:t>
      </w:r>
    </w:p>
    <w:p w14:paraId="6DBC36BE" w14:textId="77777777" w:rsidR="00504445" w:rsidRDefault="00D35219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corrente dedicato.</w:t>
      </w:r>
    </w:p>
    <w:p w14:paraId="688CF9C7" w14:textId="77777777" w:rsidR="00504445" w:rsidRDefault="00504445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</w:p>
    <w:p w14:paraId="035730B9" w14:textId="77777777" w:rsidR="00D35219" w:rsidRDefault="00D35219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In fede</w:t>
      </w:r>
    </w:p>
    <w:p w14:paraId="42F4CC20" w14:textId="77777777" w:rsidR="00D35219" w:rsidRDefault="00D35219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Firma del Lavoratore</w:t>
      </w:r>
    </w:p>
    <w:p w14:paraId="4447B3D4" w14:textId="77777777" w:rsidR="00D35219" w:rsidRDefault="00D35219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.……………………………….……………</w:t>
      </w:r>
    </w:p>
    <w:p w14:paraId="0DCA9B71" w14:textId="77777777" w:rsidR="00D35219" w:rsidRDefault="00D35219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Firma dell’Azienda per benestare</w:t>
      </w:r>
    </w:p>
    <w:p w14:paraId="30BA0635" w14:textId="77777777" w:rsidR="00D35219" w:rsidRDefault="00D35219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.……………………………….……………</w:t>
      </w:r>
    </w:p>
    <w:p w14:paraId="6B8CF605" w14:textId="77777777" w:rsidR="00504445" w:rsidRDefault="00504445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14:paraId="19C704B2" w14:textId="77777777" w:rsidR="00D35219" w:rsidRPr="00504445" w:rsidRDefault="00D35219" w:rsidP="00504445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Garamond" w:hAnsi="Garamond" w:cs="Garamond"/>
          <w:b/>
          <w:bCs/>
          <w:sz w:val="26"/>
          <w:szCs w:val="26"/>
          <w:u w:val="single"/>
        </w:rPr>
      </w:pPr>
      <w:r w:rsidRPr="00504445">
        <w:rPr>
          <w:rFonts w:ascii="Garamond" w:hAnsi="Garamond" w:cs="Garamond"/>
          <w:b/>
          <w:bCs/>
          <w:sz w:val="26"/>
          <w:szCs w:val="26"/>
          <w:u w:val="single"/>
        </w:rPr>
        <w:lastRenderedPageBreak/>
        <w:t>ALLEGATO A 4</w:t>
      </w:r>
    </w:p>
    <w:p w14:paraId="030BE348" w14:textId="77777777" w:rsidR="00504445" w:rsidRDefault="00504445" w:rsidP="00D35219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/>
          <w:bCs/>
          <w:sz w:val="25"/>
          <w:szCs w:val="25"/>
        </w:rPr>
      </w:pPr>
    </w:p>
    <w:p w14:paraId="7A1AE09F" w14:textId="77777777" w:rsidR="00D35219" w:rsidRPr="00504445" w:rsidRDefault="00D35219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b/>
          <w:bCs/>
          <w:sz w:val="26"/>
          <w:szCs w:val="26"/>
        </w:rPr>
      </w:pPr>
      <w:r w:rsidRPr="00504445">
        <w:rPr>
          <w:rFonts w:ascii="Garamond-Bold" w:hAnsi="Garamond-Bold" w:cs="Garamond-Bold"/>
          <w:b/>
          <w:bCs/>
          <w:sz w:val="25"/>
          <w:szCs w:val="25"/>
        </w:rPr>
        <w:t>“</w:t>
      </w:r>
      <w:r w:rsidRPr="00504445">
        <w:rPr>
          <w:rFonts w:ascii="Garamond" w:hAnsi="Garamond" w:cs="Garamond"/>
          <w:b/>
          <w:bCs/>
          <w:sz w:val="26"/>
          <w:szCs w:val="26"/>
        </w:rPr>
        <w:t>Convenzione in tema di anticipazione sociale in favore dei lavoratori destinatari dei</w:t>
      </w:r>
      <w:r w:rsidR="00504445">
        <w:rPr>
          <w:rFonts w:ascii="Garamond" w:hAnsi="Garamond" w:cs="Garamond"/>
          <w:b/>
          <w:bCs/>
          <w:sz w:val="26"/>
          <w:szCs w:val="26"/>
        </w:rPr>
        <w:t xml:space="preserve"> </w:t>
      </w:r>
      <w:r w:rsidRPr="00504445">
        <w:rPr>
          <w:rFonts w:ascii="Garamond" w:hAnsi="Garamond" w:cs="Garamond"/>
          <w:b/>
          <w:bCs/>
          <w:sz w:val="26"/>
          <w:szCs w:val="26"/>
        </w:rPr>
        <w:t>trattamenti di integrazione al reddito di cui dagli articoli da 19 a 22 del D.L. n. 18 del 17</w:t>
      </w:r>
      <w:r w:rsidR="00504445">
        <w:rPr>
          <w:rFonts w:ascii="Garamond" w:hAnsi="Garamond" w:cs="Garamond"/>
          <w:b/>
          <w:bCs/>
          <w:sz w:val="26"/>
          <w:szCs w:val="26"/>
        </w:rPr>
        <w:t xml:space="preserve"> </w:t>
      </w:r>
      <w:r w:rsidRPr="00504445">
        <w:rPr>
          <w:rFonts w:ascii="Garamond" w:hAnsi="Garamond" w:cs="Garamond"/>
          <w:b/>
          <w:bCs/>
          <w:sz w:val="26"/>
          <w:szCs w:val="26"/>
        </w:rPr>
        <w:t>marzo</w:t>
      </w:r>
      <w:r w:rsidR="00504445">
        <w:rPr>
          <w:rFonts w:ascii="Garamond" w:hAnsi="Garamond" w:cs="Garamond"/>
          <w:b/>
          <w:bCs/>
          <w:sz w:val="26"/>
          <w:szCs w:val="26"/>
        </w:rPr>
        <w:t xml:space="preserve"> </w:t>
      </w:r>
      <w:r w:rsidRPr="00504445">
        <w:rPr>
          <w:rFonts w:ascii="Garamond" w:hAnsi="Garamond" w:cs="Garamond"/>
          <w:b/>
          <w:bCs/>
          <w:sz w:val="26"/>
          <w:szCs w:val="26"/>
        </w:rPr>
        <w:t>2020</w:t>
      </w:r>
      <w:r w:rsidRPr="00504445">
        <w:rPr>
          <w:rFonts w:ascii="Garamond-Bold" w:hAnsi="Garamond-Bold" w:cs="Garamond-Bold"/>
          <w:b/>
          <w:bCs/>
          <w:sz w:val="25"/>
          <w:szCs w:val="25"/>
        </w:rPr>
        <w:t>”</w:t>
      </w:r>
    </w:p>
    <w:p w14:paraId="74283F0E" w14:textId="77777777" w:rsidR="00504445" w:rsidRDefault="00504445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5"/>
          <w:szCs w:val="25"/>
        </w:rPr>
      </w:pPr>
    </w:p>
    <w:p w14:paraId="4707E044" w14:textId="77777777" w:rsidR="00D35219" w:rsidRDefault="00D35219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Elenco documenti da allegare alla domanda di attivazione dell’anticipazione:</w:t>
      </w:r>
    </w:p>
    <w:p w14:paraId="14336500" w14:textId="77777777" w:rsidR="00504445" w:rsidRDefault="00504445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</w:p>
    <w:p w14:paraId="12B671BE" w14:textId="77777777" w:rsidR="00D35219" w:rsidRPr="00504445" w:rsidRDefault="00504445" w:rsidP="0050444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 w:rsidRPr="00504445">
        <w:rPr>
          <w:rFonts w:ascii="Garamond" w:hAnsi="Garamond" w:cs="Garamond"/>
          <w:sz w:val="26"/>
          <w:szCs w:val="26"/>
        </w:rPr>
        <w:t>C</w:t>
      </w:r>
      <w:r w:rsidR="00D35219" w:rsidRPr="00504445">
        <w:rPr>
          <w:rFonts w:ascii="Garamond" w:hAnsi="Garamond" w:cs="Garamond"/>
          <w:sz w:val="25"/>
          <w:szCs w:val="25"/>
        </w:rPr>
        <w:t>opia documento d’identità;</w:t>
      </w:r>
    </w:p>
    <w:p w14:paraId="7C363719" w14:textId="77777777" w:rsidR="00D35219" w:rsidRPr="00504445" w:rsidRDefault="00D35219" w:rsidP="0050444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 w:rsidRPr="00504445">
        <w:rPr>
          <w:rFonts w:ascii="Garamond" w:hAnsi="Garamond" w:cs="Garamond"/>
          <w:sz w:val="25"/>
          <w:szCs w:val="25"/>
        </w:rPr>
        <w:t>Copia codice fiscale;</w:t>
      </w:r>
    </w:p>
    <w:p w14:paraId="46ECB94F" w14:textId="77777777" w:rsidR="00D35219" w:rsidRPr="00504445" w:rsidRDefault="00D35219" w:rsidP="0050444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 w:rsidRPr="00504445">
        <w:rPr>
          <w:rFonts w:ascii="Garamond" w:hAnsi="Garamond" w:cs="Garamond"/>
          <w:sz w:val="25"/>
          <w:szCs w:val="25"/>
        </w:rPr>
        <w:t>Dichiarazione dell’azienda di aver proceduto all’inoltro della domanda di integrazione salariale</w:t>
      </w:r>
      <w:r w:rsidR="00504445" w:rsidRPr="00504445">
        <w:rPr>
          <w:rFonts w:ascii="Garamond" w:hAnsi="Garamond" w:cs="Garamond"/>
          <w:sz w:val="25"/>
          <w:szCs w:val="25"/>
        </w:rPr>
        <w:t xml:space="preserve"> </w:t>
      </w:r>
      <w:r w:rsidRPr="00504445">
        <w:rPr>
          <w:rFonts w:ascii="Garamond" w:hAnsi="Garamond" w:cs="Garamond"/>
          <w:sz w:val="25"/>
          <w:szCs w:val="25"/>
        </w:rPr>
        <w:t>per l’emergenza Covid-19 all’Ente competente con richiesta di pagamento diretto secondo la</w:t>
      </w:r>
      <w:r w:rsidR="00504445" w:rsidRPr="00504445">
        <w:rPr>
          <w:rFonts w:ascii="Garamond" w:hAnsi="Garamond" w:cs="Garamond"/>
          <w:sz w:val="25"/>
          <w:szCs w:val="25"/>
        </w:rPr>
        <w:t xml:space="preserve"> </w:t>
      </w:r>
      <w:r w:rsidRPr="00504445">
        <w:rPr>
          <w:rFonts w:ascii="Garamond" w:hAnsi="Garamond" w:cs="Garamond"/>
          <w:sz w:val="25"/>
          <w:szCs w:val="25"/>
        </w:rPr>
        <w:t>normativa vigente.</w:t>
      </w:r>
    </w:p>
    <w:p w14:paraId="028DF607" w14:textId="77777777" w:rsidR="00D35219" w:rsidRPr="00504445" w:rsidRDefault="00D35219" w:rsidP="0050444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 w:rsidRPr="00504445">
        <w:rPr>
          <w:rFonts w:ascii="Garamond" w:hAnsi="Garamond" w:cs="Garamond"/>
          <w:sz w:val="25"/>
          <w:szCs w:val="25"/>
        </w:rPr>
        <w:t>Lettera di impegno irrevocabile ad autorizzare l’INPS ad effettuare l’accredito delle sue spettanze</w:t>
      </w:r>
      <w:r w:rsidR="00504445" w:rsidRPr="00504445">
        <w:rPr>
          <w:rFonts w:ascii="Garamond" w:hAnsi="Garamond" w:cs="Garamond"/>
          <w:sz w:val="25"/>
          <w:szCs w:val="25"/>
        </w:rPr>
        <w:t xml:space="preserve"> </w:t>
      </w:r>
      <w:r w:rsidRPr="00504445">
        <w:rPr>
          <w:rFonts w:ascii="Garamond" w:hAnsi="Garamond" w:cs="Garamond"/>
          <w:sz w:val="25"/>
          <w:szCs w:val="25"/>
        </w:rPr>
        <w:t>direttamente sul conto corrente su cui è stata concessa la disponibilità dell’anticipazione;</w:t>
      </w:r>
    </w:p>
    <w:p w14:paraId="1B24145B" w14:textId="77777777" w:rsidR="00D35219" w:rsidRPr="00504445" w:rsidRDefault="00D35219" w:rsidP="0050444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 w:rsidRPr="00504445">
        <w:rPr>
          <w:rFonts w:ascii="Garamond" w:hAnsi="Garamond" w:cs="Garamond"/>
          <w:sz w:val="25"/>
          <w:szCs w:val="25"/>
        </w:rPr>
        <w:t>Copia ultima busta paga;</w:t>
      </w:r>
    </w:p>
    <w:p w14:paraId="522DA82C" w14:textId="77777777" w:rsidR="00D35219" w:rsidRPr="00504445" w:rsidRDefault="00D35219" w:rsidP="0050444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 w:rsidRPr="00504445">
        <w:rPr>
          <w:rFonts w:ascii="Garamond" w:hAnsi="Garamond" w:cs="Garamond"/>
          <w:sz w:val="25"/>
          <w:szCs w:val="25"/>
        </w:rPr>
        <w:t>Copia del permesso di soggiorno, in caso di lavoratore straniero;</w:t>
      </w:r>
    </w:p>
    <w:p w14:paraId="3C998AE8" w14:textId="77777777" w:rsidR="00D35219" w:rsidRPr="00504445" w:rsidRDefault="00D35219" w:rsidP="0050444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 w:rsidRPr="00504445">
        <w:rPr>
          <w:rFonts w:ascii="Garamond" w:hAnsi="Garamond" w:cs="Garamond"/>
          <w:sz w:val="25"/>
          <w:szCs w:val="25"/>
        </w:rPr>
        <w:t>In caso di lavoratore dipendente da Azienda non associata alle parti sottoscrittrici, dichiarazione</w:t>
      </w:r>
      <w:r w:rsidR="00504445" w:rsidRPr="00504445">
        <w:rPr>
          <w:rFonts w:ascii="Garamond" w:hAnsi="Garamond" w:cs="Garamond"/>
          <w:sz w:val="25"/>
          <w:szCs w:val="25"/>
        </w:rPr>
        <w:t xml:space="preserve"> </w:t>
      </w:r>
      <w:r w:rsidRPr="00504445">
        <w:rPr>
          <w:rFonts w:ascii="Garamond" w:hAnsi="Garamond" w:cs="Garamond"/>
          <w:sz w:val="25"/>
          <w:szCs w:val="25"/>
        </w:rPr>
        <w:t>del datore di lavoro di condividere ed aderire ai principi, criteri e strumenti previsti nella</w:t>
      </w:r>
      <w:r w:rsidR="00504445" w:rsidRPr="00504445">
        <w:rPr>
          <w:rFonts w:ascii="Garamond" w:hAnsi="Garamond" w:cs="Garamond"/>
          <w:sz w:val="25"/>
          <w:szCs w:val="25"/>
        </w:rPr>
        <w:t xml:space="preserve"> </w:t>
      </w:r>
      <w:r w:rsidRPr="00504445">
        <w:rPr>
          <w:rFonts w:ascii="Garamond" w:hAnsi="Garamond" w:cs="Garamond"/>
          <w:sz w:val="25"/>
          <w:szCs w:val="25"/>
        </w:rPr>
        <w:t>Convenzione.</w:t>
      </w:r>
    </w:p>
    <w:p w14:paraId="6972C7D6" w14:textId="77777777" w:rsidR="00504445" w:rsidRDefault="00504445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6"/>
          <w:szCs w:val="26"/>
        </w:rPr>
      </w:pPr>
    </w:p>
    <w:p w14:paraId="7369499C" w14:textId="77777777" w:rsidR="00504445" w:rsidRDefault="00504445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6"/>
          <w:szCs w:val="26"/>
        </w:rPr>
      </w:pPr>
    </w:p>
    <w:p w14:paraId="2939E2F4" w14:textId="77777777" w:rsidR="00504445" w:rsidRDefault="00504445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6"/>
          <w:szCs w:val="26"/>
        </w:rPr>
      </w:pPr>
    </w:p>
    <w:p w14:paraId="2CC47918" w14:textId="77777777" w:rsidR="00504445" w:rsidRDefault="00504445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6"/>
          <w:szCs w:val="26"/>
        </w:rPr>
      </w:pPr>
    </w:p>
    <w:p w14:paraId="08664804" w14:textId="77777777" w:rsidR="00504445" w:rsidRDefault="00504445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6"/>
          <w:szCs w:val="26"/>
        </w:rPr>
      </w:pPr>
    </w:p>
    <w:p w14:paraId="56E58111" w14:textId="77777777" w:rsidR="00504445" w:rsidRDefault="00504445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6"/>
          <w:szCs w:val="26"/>
        </w:rPr>
      </w:pPr>
    </w:p>
    <w:p w14:paraId="3D954B2F" w14:textId="77777777" w:rsidR="00504445" w:rsidRDefault="00504445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6"/>
          <w:szCs w:val="26"/>
        </w:rPr>
      </w:pPr>
    </w:p>
    <w:p w14:paraId="23721408" w14:textId="77777777" w:rsidR="00504445" w:rsidRDefault="00504445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6"/>
          <w:szCs w:val="26"/>
        </w:rPr>
      </w:pPr>
    </w:p>
    <w:p w14:paraId="6A773518" w14:textId="77777777" w:rsidR="00504445" w:rsidRDefault="00504445" w:rsidP="005044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6"/>
          <w:szCs w:val="26"/>
        </w:rPr>
      </w:pPr>
    </w:p>
    <w:p w14:paraId="7A3CD0C7" w14:textId="77777777" w:rsidR="00504445" w:rsidRDefault="00504445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14:paraId="0A225430" w14:textId="77777777" w:rsidR="00504445" w:rsidRDefault="00504445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14:paraId="62046C82" w14:textId="77777777" w:rsidR="00504445" w:rsidRDefault="00504445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14:paraId="5EC3A478" w14:textId="77777777" w:rsidR="00504445" w:rsidRDefault="00504445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14:paraId="1289895B" w14:textId="77777777" w:rsidR="00504445" w:rsidRDefault="00504445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14:paraId="416721E7" w14:textId="77777777" w:rsidR="00504445" w:rsidRDefault="00504445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14:paraId="2C8C7D73" w14:textId="77777777" w:rsidR="00504445" w:rsidRDefault="00504445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14:paraId="24B57926" w14:textId="77777777" w:rsidR="00504445" w:rsidRDefault="00504445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14:paraId="60F56E82" w14:textId="77777777" w:rsidR="00504445" w:rsidRDefault="00504445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14:paraId="429D6AE9" w14:textId="77777777" w:rsidR="00504445" w:rsidRDefault="00504445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14:paraId="2C1B45E3" w14:textId="77777777" w:rsidR="00504445" w:rsidRDefault="00504445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14:paraId="2D54D5C1" w14:textId="77777777" w:rsidR="00504445" w:rsidRDefault="00504445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14:paraId="2A99211C" w14:textId="77777777" w:rsidR="00504445" w:rsidRDefault="00504445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14:paraId="4F97FA66" w14:textId="77777777" w:rsidR="00504445" w:rsidRDefault="00504445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14:paraId="2A1D886D" w14:textId="743E103A" w:rsidR="00CD5ADF" w:rsidRPr="00221E2F" w:rsidRDefault="00CD5ADF" w:rsidP="00221E2F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</w:p>
    <w:sectPr w:rsidR="00CD5ADF" w:rsidRPr="00221E2F" w:rsidSect="00504445">
      <w:pgSz w:w="11906" w:h="16838"/>
      <w:pgMar w:top="1417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aramond-Bold">
    <w:altName w:val="Garamon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M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1804B9"/>
    <w:multiLevelType w:val="hybridMultilevel"/>
    <w:tmpl w:val="D7E288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441CD"/>
    <w:multiLevelType w:val="hybridMultilevel"/>
    <w:tmpl w:val="547693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2D3F5D"/>
    <w:multiLevelType w:val="hybridMultilevel"/>
    <w:tmpl w:val="28FA633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/>
  <w:documentProtection w:edit="readOnly" w:enforcement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219"/>
    <w:rsid w:val="00015763"/>
    <w:rsid w:val="00061F6E"/>
    <w:rsid w:val="000961D6"/>
    <w:rsid w:val="001025A7"/>
    <w:rsid w:val="0020124E"/>
    <w:rsid w:val="00221E2F"/>
    <w:rsid w:val="00256F71"/>
    <w:rsid w:val="00504445"/>
    <w:rsid w:val="007833BC"/>
    <w:rsid w:val="00941130"/>
    <w:rsid w:val="009C0145"/>
    <w:rsid w:val="00CD5ADF"/>
    <w:rsid w:val="00D35219"/>
    <w:rsid w:val="00F10770"/>
    <w:rsid w:val="00F3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CA69F"/>
  <w15:chartTrackingRefBased/>
  <w15:docId w15:val="{2B618708-A2D4-4C28-ADBF-798720ADB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044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DBF62FF5.dotm</Template>
  <TotalTime>1</TotalTime>
  <Pages>3</Pages>
  <Words>884</Words>
  <Characters>5045</Characters>
  <Application>Microsoft Office Word</Application>
  <DocSecurity>4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Umana  Andrea  (BCC Credito Consumo)</dc:creator>
  <cp:keywords/>
  <dc:description/>
  <cp:lastModifiedBy>Mirella Paolicelli</cp:lastModifiedBy>
  <cp:revision>2</cp:revision>
  <dcterms:created xsi:type="dcterms:W3CDTF">2020-05-13T06:31:00Z</dcterms:created>
  <dcterms:modified xsi:type="dcterms:W3CDTF">2020-05-13T06:31:00Z</dcterms:modified>
</cp:coreProperties>
</file>