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1CD25" w14:textId="583FA512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  <w:bookmarkStart w:id="0" w:name="_GoBack"/>
      <w:bookmarkEnd w:id="0"/>
    </w:p>
    <w:p w14:paraId="0AD7F224" w14:textId="77777777" w:rsidR="00D35219" w:rsidRPr="00F33657" w:rsidRDefault="00D35219" w:rsidP="00F3365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Garamond" w:hAnsi="Garamond" w:cs="Garamond"/>
          <w:b/>
          <w:bCs/>
          <w:sz w:val="26"/>
          <w:szCs w:val="26"/>
        </w:rPr>
      </w:pPr>
      <w:r w:rsidRPr="00F33657">
        <w:rPr>
          <w:rFonts w:ascii="Garamond" w:hAnsi="Garamond" w:cs="Garamond"/>
          <w:b/>
          <w:bCs/>
          <w:sz w:val="26"/>
          <w:szCs w:val="26"/>
        </w:rPr>
        <w:t>ALLEGATO B 1</w:t>
      </w:r>
    </w:p>
    <w:p w14:paraId="19711690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Spettabile.</w:t>
      </w:r>
    </w:p>
    <w:p w14:paraId="227B50BB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Banca </w:t>
      </w:r>
      <w:permStart w:id="1007831783" w:edGrp="everyone"/>
      <w:r>
        <w:rPr>
          <w:rFonts w:ascii="Garamond" w:hAnsi="Garamond" w:cs="Garamond"/>
          <w:sz w:val="25"/>
          <w:szCs w:val="25"/>
        </w:rPr>
        <w:t>….</w:t>
      </w:r>
    </w:p>
    <w:permEnd w:id="1007831783"/>
    <w:p w14:paraId="6FD4D52C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969225564" w:edGrp="everyone"/>
      <w:r>
        <w:rPr>
          <w:rFonts w:ascii="Garamond" w:hAnsi="Garamond" w:cs="Garamond"/>
          <w:sz w:val="25"/>
          <w:szCs w:val="25"/>
        </w:rPr>
        <w:t>……….</w:t>
      </w:r>
    </w:p>
    <w:permEnd w:id="969225564"/>
    <w:p w14:paraId="5302DE83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Città, </w:t>
      </w:r>
      <w:permStart w:id="742090699" w:edGrp="everyone"/>
      <w:r>
        <w:rPr>
          <w:rFonts w:ascii="Garamond" w:hAnsi="Garamond" w:cs="Garamond"/>
          <w:sz w:val="25"/>
          <w:szCs w:val="25"/>
        </w:rPr>
        <w:t>…………</w:t>
      </w:r>
    </w:p>
    <w:permEnd w:id="742090699"/>
    <w:p w14:paraId="301F263A" w14:textId="77777777"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360A425B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Oggetto: comunicazione ai sensi della “Convenzione in tema di anticipazione sociale in</w:t>
      </w:r>
    </w:p>
    <w:p w14:paraId="42A07B3E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favore dei lavoratori destinatari dei trattamenti di integrazione al reddito di cui dagli articoli</w:t>
      </w:r>
      <w:r w:rsidR="00F33657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19 a 22 del D.L. n. 18 del 17 marzo 2020”</w:t>
      </w:r>
    </w:p>
    <w:p w14:paraId="21A4DFBA" w14:textId="77777777"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4D27B31E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Premesso che:</w:t>
      </w:r>
    </w:p>
    <w:p w14:paraId="070F69DB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SymbolMT" w:hAnsi="SymbolMT" w:cs="SymbolMT"/>
          <w:sz w:val="25"/>
          <w:szCs w:val="25"/>
        </w:rPr>
        <w:t xml:space="preserve">− </w:t>
      </w:r>
      <w:r>
        <w:rPr>
          <w:rFonts w:ascii="Garamond" w:hAnsi="Garamond" w:cs="Garamond"/>
          <w:sz w:val="25"/>
          <w:szCs w:val="25"/>
        </w:rPr>
        <w:t xml:space="preserve">l’impresa </w:t>
      </w:r>
      <w:permStart w:id="1963328431" w:edGrp="everyone"/>
      <w:r>
        <w:rPr>
          <w:rFonts w:ascii="Garamond" w:hAnsi="Garamond" w:cs="Garamond"/>
          <w:sz w:val="25"/>
          <w:szCs w:val="25"/>
        </w:rPr>
        <w:t>____________________</w:t>
      </w:r>
      <w:permEnd w:id="1963328431"/>
      <w:r>
        <w:rPr>
          <w:rFonts w:ascii="Garamond" w:hAnsi="Garamond" w:cs="Garamond"/>
          <w:sz w:val="25"/>
          <w:szCs w:val="25"/>
        </w:rPr>
        <w:t xml:space="preserve"> ha presentato in data </w:t>
      </w:r>
      <w:permStart w:id="346177320" w:edGrp="everyone"/>
      <w:r>
        <w:rPr>
          <w:rFonts w:ascii="Garamond" w:hAnsi="Garamond" w:cs="Garamond"/>
          <w:sz w:val="25"/>
          <w:szCs w:val="25"/>
        </w:rPr>
        <w:t>____________</w:t>
      </w:r>
      <w:permEnd w:id="346177320"/>
      <w:r>
        <w:rPr>
          <w:rFonts w:ascii="Garamond" w:hAnsi="Garamond" w:cs="Garamond"/>
          <w:sz w:val="25"/>
          <w:szCs w:val="25"/>
        </w:rPr>
        <w:t xml:space="preserve"> all’Ente competente</w:t>
      </w:r>
    </w:p>
    <w:p w14:paraId="755CB5DF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domanda di concessione del trattamento di integrazione salariale in deroga, per l’emergenza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Covid-19, conformemente alla normativa in vigore con pagamento diretto;</w:t>
      </w:r>
    </w:p>
    <w:p w14:paraId="00BA1883" w14:textId="77777777" w:rsidR="007833BC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SymbolMT" w:hAnsi="SymbolMT" w:cs="SymbolMT"/>
          <w:sz w:val="25"/>
          <w:szCs w:val="25"/>
        </w:rPr>
        <w:t xml:space="preserve">− </w:t>
      </w:r>
      <w:r>
        <w:rPr>
          <w:rFonts w:ascii="Garamond" w:hAnsi="Garamond" w:cs="Garamond"/>
          <w:sz w:val="25"/>
          <w:szCs w:val="25"/>
        </w:rPr>
        <w:t>tra i lavoratori sospesi a zero ore figura anche il nominativo del sottoscritto lavoratore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permStart w:id="430649777" w:edGrp="everyone"/>
      <w:r>
        <w:rPr>
          <w:rFonts w:ascii="Garamond" w:hAnsi="Garamond" w:cs="Garamond"/>
          <w:sz w:val="25"/>
          <w:szCs w:val="25"/>
        </w:rPr>
        <w:t>____________________</w:t>
      </w:r>
      <w:permEnd w:id="430649777"/>
      <w:r>
        <w:rPr>
          <w:rFonts w:ascii="Garamond" w:hAnsi="Garamond" w:cs="Garamond"/>
          <w:sz w:val="25"/>
          <w:szCs w:val="25"/>
        </w:rPr>
        <w:t xml:space="preserve">; </w:t>
      </w:r>
    </w:p>
    <w:p w14:paraId="7E4B0DA9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pertanto, previa emissione del provvedimento di ammissione al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trattamento avrà diritto al trattamento integrativo di legge;</w:t>
      </w:r>
    </w:p>
    <w:p w14:paraId="205815D1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relazione alla Convenzione in tema di anticipazione sociale dell’indennità di integrazione salariale</w:t>
      </w:r>
    </w:p>
    <w:p w14:paraId="6E49B6E2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per l’emergenza Covid-19, cui il Vostro Istituto ne dà applicazione,</w:t>
      </w:r>
    </w:p>
    <w:p w14:paraId="1CF9F2A4" w14:textId="77777777"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3BDE3ED7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IL SOTTOSCRITTO</w:t>
      </w:r>
    </w:p>
    <w:p w14:paraId="581D9FF6" w14:textId="77777777" w:rsidR="00F33657" w:rsidRDefault="00F33657" w:rsidP="00F33657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038E82C1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Cognome </w:t>
      </w:r>
      <w:permStart w:id="1459640624" w:edGrp="everyone"/>
      <w:r>
        <w:rPr>
          <w:rFonts w:ascii="Garamond" w:hAnsi="Garamond" w:cs="Garamond"/>
          <w:sz w:val="25"/>
          <w:szCs w:val="25"/>
        </w:rPr>
        <w:t>……………………………………………</w:t>
      </w:r>
      <w:permEnd w:id="1459640624"/>
    </w:p>
    <w:p w14:paraId="0D3AC630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Nome </w:t>
      </w:r>
      <w:permStart w:id="1663196098" w:edGrp="everyone"/>
      <w:r>
        <w:rPr>
          <w:rFonts w:ascii="Garamond" w:hAnsi="Garamond" w:cs="Garamond"/>
          <w:sz w:val="25"/>
          <w:szCs w:val="25"/>
        </w:rPr>
        <w:t>………………………………………………</w:t>
      </w:r>
      <w:permEnd w:id="1663196098"/>
    </w:p>
    <w:p w14:paraId="22D1C906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Nato a </w:t>
      </w:r>
      <w:permStart w:id="52055945" w:edGrp="everyone"/>
      <w:r>
        <w:rPr>
          <w:rFonts w:ascii="Garamond" w:hAnsi="Garamond" w:cs="Garamond"/>
          <w:sz w:val="25"/>
          <w:szCs w:val="25"/>
        </w:rPr>
        <w:t>………………………………………………</w:t>
      </w:r>
      <w:permEnd w:id="52055945"/>
      <w:r>
        <w:rPr>
          <w:rFonts w:ascii="Garamond" w:hAnsi="Garamond" w:cs="Garamond"/>
          <w:sz w:val="25"/>
          <w:szCs w:val="25"/>
        </w:rPr>
        <w:t xml:space="preserve"> il </w:t>
      </w:r>
      <w:permStart w:id="1254694101" w:edGrp="everyone"/>
      <w:r>
        <w:rPr>
          <w:rFonts w:ascii="Garamond" w:hAnsi="Garamond" w:cs="Garamond"/>
          <w:sz w:val="25"/>
          <w:szCs w:val="25"/>
        </w:rPr>
        <w:t>………………</w:t>
      </w:r>
      <w:permEnd w:id="1254694101"/>
    </w:p>
    <w:p w14:paraId="6519BDC0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Residente a </w:t>
      </w:r>
      <w:permStart w:id="1792496387" w:edGrp="everyone"/>
      <w:r>
        <w:rPr>
          <w:rFonts w:ascii="Garamond" w:hAnsi="Garamond" w:cs="Garamond"/>
          <w:sz w:val="25"/>
          <w:szCs w:val="25"/>
        </w:rPr>
        <w:t>………………………………………………………………………</w:t>
      </w:r>
      <w:permEnd w:id="1792496387"/>
    </w:p>
    <w:p w14:paraId="27914F09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Via e numero </w:t>
      </w:r>
      <w:permStart w:id="374701645" w:edGrp="everyone"/>
      <w:r>
        <w:rPr>
          <w:rFonts w:ascii="Garamond" w:hAnsi="Garamond" w:cs="Garamond"/>
          <w:sz w:val="25"/>
          <w:szCs w:val="25"/>
        </w:rPr>
        <w:t>…………………………………………………………….…</w:t>
      </w:r>
    </w:p>
    <w:permEnd w:id="374701645"/>
    <w:p w14:paraId="0C91CF69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Telefono </w:t>
      </w:r>
      <w:permStart w:id="1158375766" w:edGrp="everyone"/>
      <w:r>
        <w:rPr>
          <w:rFonts w:ascii="Garamond" w:hAnsi="Garamond" w:cs="Garamond"/>
          <w:sz w:val="25"/>
          <w:szCs w:val="25"/>
        </w:rPr>
        <w:t>……………………..</w:t>
      </w:r>
      <w:permEnd w:id="1158375766"/>
      <w:r>
        <w:rPr>
          <w:rFonts w:ascii="Garamond" w:hAnsi="Garamond" w:cs="Garamond"/>
          <w:sz w:val="25"/>
          <w:szCs w:val="25"/>
        </w:rPr>
        <w:t xml:space="preserve"> Codice Fiscale </w:t>
      </w:r>
      <w:permStart w:id="1794145337" w:edGrp="everyone"/>
      <w:r>
        <w:rPr>
          <w:rFonts w:ascii="Garamond" w:hAnsi="Garamond" w:cs="Garamond"/>
          <w:sz w:val="25"/>
          <w:szCs w:val="25"/>
        </w:rPr>
        <w:t>…………………………………</w:t>
      </w:r>
      <w:permEnd w:id="1794145337"/>
    </w:p>
    <w:p w14:paraId="50CE9907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Documento d’Identità </w:t>
      </w:r>
      <w:permStart w:id="1030699366" w:edGrp="everyone"/>
      <w:r>
        <w:rPr>
          <w:rFonts w:ascii="Garamond" w:hAnsi="Garamond" w:cs="Garamond"/>
          <w:sz w:val="25"/>
          <w:szCs w:val="25"/>
        </w:rPr>
        <w:t>…………………………………..</w:t>
      </w:r>
      <w:permEnd w:id="1030699366"/>
      <w:r>
        <w:rPr>
          <w:rFonts w:ascii="Garamond" w:hAnsi="Garamond" w:cs="Garamond"/>
          <w:sz w:val="25"/>
          <w:szCs w:val="25"/>
        </w:rPr>
        <w:t xml:space="preserve"> Numero </w:t>
      </w:r>
      <w:permStart w:id="1392344274" w:edGrp="everyone"/>
      <w:r>
        <w:rPr>
          <w:rFonts w:ascii="Garamond" w:hAnsi="Garamond" w:cs="Garamond"/>
          <w:sz w:val="25"/>
          <w:szCs w:val="25"/>
        </w:rPr>
        <w:t>……………….</w:t>
      </w:r>
    </w:p>
    <w:permEnd w:id="1392344274"/>
    <w:p w14:paraId="20D18FFD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Rilasciato da </w:t>
      </w:r>
      <w:permStart w:id="1547333471" w:edGrp="everyone"/>
      <w:r>
        <w:rPr>
          <w:rFonts w:ascii="Garamond" w:hAnsi="Garamond" w:cs="Garamond"/>
          <w:sz w:val="25"/>
          <w:szCs w:val="25"/>
        </w:rPr>
        <w:t>……………………………….</w:t>
      </w:r>
      <w:permEnd w:id="1547333471"/>
      <w:r>
        <w:rPr>
          <w:rFonts w:ascii="Garamond" w:hAnsi="Garamond" w:cs="Garamond"/>
          <w:sz w:val="25"/>
          <w:szCs w:val="25"/>
        </w:rPr>
        <w:t xml:space="preserve"> il </w:t>
      </w:r>
      <w:permStart w:id="90272612" w:edGrp="everyone"/>
      <w:r>
        <w:rPr>
          <w:rFonts w:ascii="Garamond" w:hAnsi="Garamond" w:cs="Garamond"/>
          <w:sz w:val="25"/>
          <w:szCs w:val="25"/>
        </w:rPr>
        <w:t>………………….</w:t>
      </w:r>
    </w:p>
    <w:permEnd w:id="90272612"/>
    <w:p w14:paraId="228DACB6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Dipendente dell’Azienda </w:t>
      </w:r>
      <w:permStart w:id="2031949100" w:edGrp="everyone"/>
      <w:r>
        <w:rPr>
          <w:rFonts w:ascii="Garamond" w:hAnsi="Garamond" w:cs="Garamond"/>
          <w:sz w:val="25"/>
          <w:szCs w:val="25"/>
        </w:rPr>
        <w:t>………………………………</w:t>
      </w:r>
    </w:p>
    <w:permEnd w:id="2031949100"/>
    <w:p w14:paraId="302786C1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con sede in </w:t>
      </w:r>
      <w:permStart w:id="829889835" w:edGrp="everyone"/>
      <w:r>
        <w:rPr>
          <w:rFonts w:ascii="Garamond" w:hAnsi="Garamond" w:cs="Garamond"/>
          <w:sz w:val="25"/>
          <w:szCs w:val="25"/>
        </w:rPr>
        <w:t>………..……………………</w:t>
      </w:r>
    </w:p>
    <w:permEnd w:id="829889835"/>
    <w:p w14:paraId="77695C46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Via e numero </w:t>
      </w:r>
      <w:permStart w:id="1287540752" w:edGrp="everyone"/>
      <w:r>
        <w:rPr>
          <w:rFonts w:ascii="Garamond" w:hAnsi="Garamond" w:cs="Garamond"/>
          <w:sz w:val="25"/>
          <w:szCs w:val="25"/>
        </w:rPr>
        <w:t>………………………………………………….</w:t>
      </w:r>
    </w:p>
    <w:permEnd w:id="1287540752"/>
    <w:p w14:paraId="2005D22F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cassa integrazione per l’emergenza Covid-19 per n</w:t>
      </w:r>
      <w:permStart w:id="216030828" w:edGrp="everyone"/>
      <w:r>
        <w:rPr>
          <w:rFonts w:ascii="Garamond" w:hAnsi="Garamond" w:cs="Garamond"/>
          <w:sz w:val="25"/>
          <w:szCs w:val="25"/>
        </w:rPr>
        <w:t xml:space="preserve">…. </w:t>
      </w:r>
      <w:permEnd w:id="216030828"/>
      <w:r>
        <w:rPr>
          <w:rFonts w:ascii="Garamond" w:hAnsi="Garamond" w:cs="Garamond"/>
          <w:sz w:val="25"/>
          <w:szCs w:val="25"/>
        </w:rPr>
        <w:t>settimane (indicare il/i periodo/i)</w:t>
      </w:r>
    </w:p>
    <w:p w14:paraId="1A5D0628" w14:textId="77777777" w:rsidR="00F33657" w:rsidRDefault="00F33657" w:rsidP="00F3365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7DC1DF08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CHIEDE</w:t>
      </w:r>
    </w:p>
    <w:p w14:paraId="11962015" w14:textId="77777777" w:rsidR="00F33657" w:rsidRDefault="00F33657" w:rsidP="00F3365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475987F1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l’erogazione dell’anticipazione del trattamento di cui alla Convenzione in oggetto, alle condizioni da</w:t>
      </w:r>
    </w:p>
    <w:p w14:paraId="50C0F8E0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Voi comunicate.</w:t>
      </w:r>
    </w:p>
    <w:p w14:paraId="1618786D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finanziamento si estingue con l’erogazione del trattamento da parte della Sede INPS competente,</w:t>
      </w:r>
    </w:p>
    <w:p w14:paraId="43D0B946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ovvero secondo le modalità definite nella Convenzione stessa.</w:t>
      </w:r>
    </w:p>
    <w:p w14:paraId="39609DCD" w14:textId="77777777"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4A92A67A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fede</w:t>
      </w:r>
    </w:p>
    <w:p w14:paraId="77096A76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 Lavoratore</w:t>
      </w:r>
    </w:p>
    <w:p w14:paraId="3F463065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14:paraId="02BB7287" w14:textId="77777777"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6C2564BB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dell’Azienda per benestare</w:t>
      </w:r>
    </w:p>
    <w:p w14:paraId="719642E8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…………………………..…………………</w:t>
      </w:r>
    </w:p>
    <w:p w14:paraId="2C91C17B" w14:textId="77777777"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6EB8679E" w14:textId="77777777" w:rsidR="00F33657" w:rsidRDefault="00F33657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336C13BB" w14:textId="77777777" w:rsidR="00D35219" w:rsidRPr="007833BC" w:rsidRDefault="00D35219" w:rsidP="007833BC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7833BC">
        <w:rPr>
          <w:rFonts w:ascii="Garamond" w:hAnsi="Garamond" w:cs="Garamond"/>
          <w:b/>
          <w:bCs/>
          <w:sz w:val="26"/>
          <w:szCs w:val="26"/>
          <w:u w:val="single"/>
        </w:rPr>
        <w:t>ALLEGATO B 2</w:t>
      </w:r>
    </w:p>
    <w:p w14:paraId="543DC62C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Spettabile</w:t>
      </w:r>
    </w:p>
    <w:p w14:paraId="60E86CA2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Banca </w:t>
      </w:r>
      <w:permStart w:id="518991728" w:edGrp="everyone"/>
      <w:r>
        <w:rPr>
          <w:rFonts w:ascii="Garamond" w:hAnsi="Garamond" w:cs="Garamond"/>
          <w:sz w:val="25"/>
          <w:szCs w:val="25"/>
        </w:rPr>
        <w:t>…………….</w:t>
      </w:r>
    </w:p>
    <w:permEnd w:id="518991728"/>
    <w:p w14:paraId="4F9C7D35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150301529" w:edGrp="everyone"/>
      <w:r>
        <w:rPr>
          <w:rFonts w:ascii="Garamond" w:hAnsi="Garamond" w:cs="Garamond"/>
          <w:sz w:val="25"/>
          <w:szCs w:val="25"/>
        </w:rPr>
        <w:t>…………….</w:t>
      </w:r>
    </w:p>
    <w:permEnd w:id="150301529"/>
    <w:p w14:paraId="417C4BD8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Città, …………</w:t>
      </w:r>
    </w:p>
    <w:p w14:paraId="58768565" w14:textId="77777777" w:rsidR="007833BC" w:rsidRDefault="007833BC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14:paraId="55E84B0F" w14:textId="77777777" w:rsidR="00D35219" w:rsidRPr="007833BC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In relazione alla richiesta di prestito di cui alla </w:t>
      </w:r>
      <w:r>
        <w:rPr>
          <w:rFonts w:ascii="Garamond-Bold" w:hAnsi="Garamond-Bold" w:cs="Garamond-Bold"/>
          <w:b/>
          <w:bCs/>
          <w:sz w:val="25"/>
          <w:szCs w:val="25"/>
        </w:rPr>
        <w:t>“Convenzione in tema di anticipazione sociale in</w:t>
      </w:r>
      <w:r w:rsidR="007833BC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favore dei lavoratori destinatari dei trattamenti di integrazione al reddito di cui dagli articolida 19 a 22 del D.L. n. 18 del 17 marzo 2020”</w:t>
      </w:r>
      <w:r>
        <w:rPr>
          <w:rFonts w:ascii="Garamond" w:hAnsi="Garamond" w:cs="Garamond"/>
          <w:sz w:val="25"/>
          <w:szCs w:val="25"/>
        </w:rPr>
        <w:t>, il sottoscritto</w:t>
      </w:r>
    </w:p>
    <w:p w14:paraId="4B945058" w14:textId="77777777" w:rsidR="007833BC" w:rsidRDefault="007833BC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14:paraId="13DB2E44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Signor </w:t>
      </w:r>
      <w:permStart w:id="368533383" w:edGrp="everyone"/>
      <w:r>
        <w:rPr>
          <w:rFonts w:ascii="Garamond" w:hAnsi="Garamond" w:cs="Garamond"/>
          <w:sz w:val="25"/>
          <w:szCs w:val="25"/>
        </w:rPr>
        <w:t>…………………………………………</w:t>
      </w:r>
      <w:permEnd w:id="368533383"/>
    </w:p>
    <w:p w14:paraId="5A8AA890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nato a </w:t>
      </w:r>
      <w:permStart w:id="1781492718" w:edGrp="everyone"/>
      <w:r>
        <w:rPr>
          <w:rFonts w:ascii="Garamond" w:hAnsi="Garamond" w:cs="Garamond"/>
          <w:sz w:val="25"/>
          <w:szCs w:val="25"/>
        </w:rPr>
        <w:t>……..……………..……….……..</w:t>
      </w:r>
      <w:permEnd w:id="1781492718"/>
      <w:r>
        <w:rPr>
          <w:rFonts w:ascii="Garamond" w:hAnsi="Garamond" w:cs="Garamond"/>
          <w:sz w:val="25"/>
          <w:szCs w:val="25"/>
        </w:rPr>
        <w:t xml:space="preserve"> il </w:t>
      </w:r>
      <w:permStart w:id="209480797" w:edGrp="everyone"/>
      <w:r>
        <w:rPr>
          <w:rFonts w:ascii="Garamond" w:hAnsi="Garamond" w:cs="Garamond"/>
          <w:sz w:val="25"/>
          <w:szCs w:val="25"/>
        </w:rPr>
        <w:t>……….………..</w:t>
      </w:r>
    </w:p>
    <w:permEnd w:id="209480797"/>
    <w:p w14:paraId="14718F8E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e residente a </w:t>
      </w:r>
      <w:permStart w:id="186791175" w:edGrp="everyone"/>
      <w:r>
        <w:rPr>
          <w:rFonts w:ascii="Garamond" w:hAnsi="Garamond" w:cs="Garamond"/>
          <w:sz w:val="25"/>
          <w:szCs w:val="25"/>
        </w:rPr>
        <w:t>………………………….……………</w:t>
      </w:r>
    </w:p>
    <w:permEnd w:id="186791175"/>
    <w:p w14:paraId="639CFBFF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in Via </w:t>
      </w:r>
      <w:permStart w:id="906184869" w:edGrp="everyone"/>
      <w:r>
        <w:rPr>
          <w:rFonts w:ascii="Garamond" w:hAnsi="Garamond" w:cs="Garamond"/>
          <w:sz w:val="25"/>
          <w:szCs w:val="25"/>
        </w:rPr>
        <w:t>…….………………………………….………</w:t>
      </w:r>
      <w:permEnd w:id="906184869"/>
      <w:r>
        <w:rPr>
          <w:rFonts w:ascii="Garamond" w:hAnsi="Garamond" w:cs="Garamond"/>
          <w:sz w:val="25"/>
          <w:szCs w:val="25"/>
        </w:rPr>
        <w:t xml:space="preserve">n° </w:t>
      </w:r>
      <w:permStart w:id="448282254" w:edGrp="everyone"/>
      <w:r>
        <w:rPr>
          <w:rFonts w:ascii="Garamond" w:hAnsi="Garamond" w:cs="Garamond"/>
          <w:sz w:val="25"/>
          <w:szCs w:val="25"/>
        </w:rPr>
        <w:t>………</w:t>
      </w:r>
    </w:p>
    <w:permEnd w:id="448282254"/>
    <w:p w14:paraId="187C556F" w14:textId="77777777" w:rsidR="007833BC" w:rsidRDefault="007833BC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14:paraId="74E63719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si dichiara direttamente responsabile delle dichiarazioni rese nelle varie fasi della procedura e si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 xml:space="preserve">impegna a fornire all’Azienda ed alla Banca </w:t>
      </w:r>
      <w:permStart w:id="1183205101" w:edGrp="everyone"/>
      <w:r>
        <w:rPr>
          <w:rFonts w:ascii="Garamond" w:hAnsi="Garamond" w:cs="Garamond"/>
          <w:sz w:val="25"/>
          <w:szCs w:val="25"/>
        </w:rPr>
        <w:t>…………………………………….</w:t>
      </w:r>
      <w:permEnd w:id="1183205101"/>
      <w:r>
        <w:rPr>
          <w:rFonts w:ascii="Garamond" w:hAnsi="Garamond" w:cs="Garamond"/>
          <w:sz w:val="25"/>
          <w:szCs w:val="25"/>
        </w:rPr>
        <w:t xml:space="preserve"> tempestiva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segnalazione di ogni situazione o evento che incide sul suo particolare “status lavorativo”, nonché a</w:t>
      </w:r>
    </w:p>
    <w:p w14:paraId="3EDCA7A1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comunicare al proprio datore di lavoro l’accoglimento della richiesta di anticipazione.</w:t>
      </w:r>
    </w:p>
    <w:p w14:paraId="3217948B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 con la presente si impegna irrevocabilmente ad autorizzare l’INPS ad effettuare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l’accredito delle sue spettanze direttamente sul conto corrente su cui è stata concessa la disponibilità</w:t>
      </w:r>
    </w:p>
    <w:p w14:paraId="4DAA7628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dell’anticipazione in oggetto, ed in essere a suo nome presso la </w:t>
      </w:r>
      <w:permStart w:id="164705827" w:edGrp="everyone"/>
      <w:r>
        <w:rPr>
          <w:rFonts w:ascii="Garamond" w:hAnsi="Garamond" w:cs="Garamond"/>
          <w:sz w:val="25"/>
          <w:szCs w:val="25"/>
        </w:rPr>
        <w:t>…………………….……………..</w:t>
      </w:r>
      <w:permEnd w:id="164705827"/>
    </w:p>
    <w:p w14:paraId="1F83B852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1663777994" w:edGrp="everyone"/>
      <w:r>
        <w:rPr>
          <w:rFonts w:ascii="Garamond" w:hAnsi="Garamond" w:cs="Garamond"/>
          <w:sz w:val="25"/>
          <w:szCs w:val="25"/>
        </w:rPr>
        <w:t>………..……………….. .</w:t>
      </w:r>
      <w:permEnd w:id="1663777994"/>
      <w:r>
        <w:rPr>
          <w:rFonts w:ascii="Garamond" w:hAnsi="Garamond" w:cs="Garamond"/>
          <w:sz w:val="25"/>
          <w:szCs w:val="25"/>
        </w:rPr>
        <w:t>c/c n°</w:t>
      </w:r>
      <w:permStart w:id="1450386456" w:edGrp="everyone"/>
      <w:r>
        <w:rPr>
          <w:rFonts w:ascii="Garamond" w:hAnsi="Garamond" w:cs="Garamond"/>
          <w:sz w:val="25"/>
          <w:szCs w:val="25"/>
        </w:rPr>
        <w:t>…………………………………..</w:t>
      </w:r>
      <w:permEnd w:id="1450386456"/>
      <w:r>
        <w:rPr>
          <w:rFonts w:ascii="Garamond" w:hAnsi="Garamond" w:cs="Garamond"/>
          <w:sz w:val="25"/>
          <w:szCs w:val="25"/>
        </w:rPr>
        <w:t xml:space="preserve"> e a produrre copia di</w:t>
      </w:r>
    </w:p>
    <w:p w14:paraId="1B42E8D3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tale modello alla Filiale della Banca che eroga il finanziamento.</w:t>
      </w:r>
    </w:p>
    <w:p w14:paraId="70EAA19E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Il sottoscritto autorizza la Banca </w:t>
      </w:r>
      <w:permStart w:id="630342277" w:edGrp="everyone"/>
      <w:r>
        <w:rPr>
          <w:rFonts w:ascii="Garamond" w:hAnsi="Garamond" w:cs="Garamond"/>
          <w:sz w:val="25"/>
          <w:szCs w:val="25"/>
        </w:rPr>
        <w:t>………………………………..</w:t>
      </w:r>
      <w:permEnd w:id="630342277"/>
      <w:r>
        <w:rPr>
          <w:rFonts w:ascii="Garamond" w:hAnsi="Garamond" w:cs="Garamond"/>
          <w:sz w:val="25"/>
          <w:szCs w:val="25"/>
        </w:rPr>
        <w:t xml:space="preserve"> a prelevare dal conto corrente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sopra indicato una somma pari a quanto complessivamente dovuto in conseguenza dell’anticipazione,</w:t>
      </w:r>
    </w:p>
    <w:p w14:paraId="744728BA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non appena sul conto stesso verranno accreditate le somme dovute dall’INPS a titolo di trattamento</w:t>
      </w:r>
    </w:p>
    <w:p w14:paraId="68F24AFF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di integrazione salariale per l’emergenza Covid-19.</w:t>
      </w:r>
    </w:p>
    <w:p w14:paraId="32341A57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Qualora la domanda di trattamento di integrazione salariale per l’emergenza Covid-19, non sia stata</w:t>
      </w:r>
    </w:p>
    <w:p w14:paraId="13E33F32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accolta dall’Ente competente, il sottoscritto si impegna ad estinguere l’intero finanziamento citato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entro trenta giorni dalla data di mancato accoglimento della richiesta di integrazione salariale in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deroga, unitamente alla azienda datrice di lavoro, responsabile in solido nei casi di cui alla citata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Convenzione.</w:t>
      </w:r>
    </w:p>
    <w:p w14:paraId="0FFC0E80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 garanzia dell’adempimento dell’obbligo di restituzione dei finanziamenti accordati, il sottoscritto</w:t>
      </w:r>
    </w:p>
    <w:p w14:paraId="53C4F3DB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dichiara di cedere alla Banca </w:t>
      </w:r>
      <w:permStart w:id="2136083956" w:edGrp="everyone"/>
      <w:r>
        <w:rPr>
          <w:rFonts w:ascii="Garamond" w:hAnsi="Garamond" w:cs="Garamond"/>
          <w:sz w:val="25"/>
          <w:szCs w:val="25"/>
        </w:rPr>
        <w:t xml:space="preserve">………………………………... </w:t>
      </w:r>
      <w:permEnd w:id="2136083956"/>
      <w:r>
        <w:rPr>
          <w:rFonts w:ascii="Garamond" w:hAnsi="Garamond" w:cs="Garamond"/>
          <w:sz w:val="25"/>
          <w:szCs w:val="25"/>
        </w:rPr>
        <w:t>– nel rispetto ed ai sensi delle vigenti</w:t>
      </w:r>
    </w:p>
    <w:p w14:paraId="45CBEA9B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disposizioni – il credito vantato tempo per tempo nei confronti dell’INPS, autorizzando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contestualmente ad ogni effetto conseguente la notifica di detta cessione all’INPS nella sua qualità di</w:t>
      </w:r>
    </w:p>
    <w:p w14:paraId="3AF4122D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debitore ceduto.</w:t>
      </w:r>
    </w:p>
    <w:p w14:paraId="406A2855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 si impegna inoltre a costituire in garanzia – nel rispetto e ai sensi delle vigenti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disposizioni - gli emolumenti e tutte le componenti retributive dovuti dal datore di lavoro. A tal fine</w:t>
      </w:r>
    </w:p>
    <w:p w14:paraId="439A1281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autorizza sin d’ora il datore di lavoro, che accetta, ad erogare un’anticipazione dello stesso ad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estinzione del debito complessivo, trascorsi sette mesi dal suo avvio, con versamento sul conto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corrente dedicato.</w:t>
      </w:r>
    </w:p>
    <w:p w14:paraId="08C4BF99" w14:textId="77777777" w:rsidR="007833BC" w:rsidRDefault="007833BC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7EF71729" w14:textId="77777777"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fede</w:t>
      </w:r>
    </w:p>
    <w:p w14:paraId="68408424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 Lavoratore</w:t>
      </w:r>
    </w:p>
    <w:p w14:paraId="0E1A49D9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14:paraId="218FCB79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dell’Azienda per benestare</w:t>
      </w:r>
    </w:p>
    <w:p w14:paraId="247D98EE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lastRenderedPageBreak/>
        <w:t>.……………………………….……………</w:t>
      </w:r>
    </w:p>
    <w:p w14:paraId="0160B03E" w14:textId="77777777" w:rsidR="00D35219" w:rsidRPr="00F10770" w:rsidRDefault="00D35219" w:rsidP="00F1077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F10770">
        <w:rPr>
          <w:rFonts w:ascii="Garamond" w:hAnsi="Garamond" w:cs="Garamond"/>
          <w:b/>
          <w:bCs/>
          <w:sz w:val="26"/>
          <w:szCs w:val="26"/>
          <w:u w:val="single"/>
        </w:rPr>
        <w:t>ALLEGATO B 4</w:t>
      </w:r>
    </w:p>
    <w:p w14:paraId="7555DC77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</w:p>
    <w:p w14:paraId="79F7A5EF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“Convenzione in tema di anticipazione sociale in favore dei lavoratori destinatari dei</w:t>
      </w:r>
      <w:r w:rsidR="00F10770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trattamenti di integrazione al reddito di cui dagli articoli da 19 a 22 del D.L. n. 18 del 17 marzo</w:t>
      </w:r>
      <w:r w:rsidR="00F10770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2020”</w:t>
      </w:r>
    </w:p>
    <w:p w14:paraId="2CA5AC00" w14:textId="77777777"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6AC43E4F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Elenco documenti da allegare alla domanda di attivazione dell’anticipazione:</w:t>
      </w:r>
    </w:p>
    <w:p w14:paraId="05975364" w14:textId="77777777"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1966CC04" w14:textId="77777777" w:rsidR="00D35219" w:rsidRPr="00F10770" w:rsidRDefault="00D35219" w:rsidP="00F1077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Copia documento d’identità;</w:t>
      </w:r>
    </w:p>
    <w:p w14:paraId="17AD8122" w14:textId="77777777" w:rsidR="00D35219" w:rsidRPr="00F10770" w:rsidRDefault="00D35219" w:rsidP="00F1077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Copia codice fiscale;</w:t>
      </w:r>
    </w:p>
    <w:p w14:paraId="763FBA5C" w14:textId="77777777" w:rsidR="00D35219" w:rsidRPr="00F10770" w:rsidRDefault="00D35219" w:rsidP="00F1077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Dichiarazione dell’azienda di aver proceduto all’inoltro della domanda di integrazione salariale in</w:t>
      </w:r>
      <w:r w:rsidR="00F10770" w:rsidRPr="00F10770">
        <w:rPr>
          <w:rFonts w:ascii="Garamond" w:hAnsi="Garamond" w:cs="Garamond"/>
          <w:sz w:val="25"/>
          <w:szCs w:val="25"/>
        </w:rPr>
        <w:t xml:space="preserve"> </w:t>
      </w:r>
      <w:r w:rsidRPr="00F10770">
        <w:rPr>
          <w:rFonts w:ascii="Garamond" w:hAnsi="Garamond" w:cs="Garamond"/>
          <w:sz w:val="25"/>
          <w:szCs w:val="25"/>
        </w:rPr>
        <w:t>deroga per l’emergenza Covid-19 all’Ente competente secondo la normativa vigente.</w:t>
      </w:r>
    </w:p>
    <w:p w14:paraId="05DD406E" w14:textId="77777777" w:rsidR="00D35219" w:rsidRPr="000961D6" w:rsidRDefault="00D35219" w:rsidP="000961D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Lettera di impegno irrevocabile ad autorizzare l’INPS ad effettuare l’accredito delle sue spettanze</w:t>
      </w:r>
      <w:r w:rsidR="00F10770" w:rsidRPr="00F10770">
        <w:rPr>
          <w:rFonts w:ascii="Garamond" w:hAnsi="Garamond" w:cs="Garamond"/>
          <w:sz w:val="25"/>
          <w:szCs w:val="25"/>
        </w:rPr>
        <w:t xml:space="preserve"> </w:t>
      </w:r>
      <w:r w:rsidRPr="00F10770">
        <w:rPr>
          <w:rFonts w:ascii="Garamond" w:hAnsi="Garamond" w:cs="Garamond"/>
          <w:sz w:val="25"/>
          <w:szCs w:val="25"/>
        </w:rPr>
        <w:t>direttamente sul conto corrente su cui è stata concessa la disponibilità dell’anticipazione;</w:t>
      </w:r>
    </w:p>
    <w:p w14:paraId="13FD69BF" w14:textId="77777777" w:rsidR="00D35219" w:rsidRPr="00F10770" w:rsidRDefault="00D35219" w:rsidP="00F1077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Copia ultima busta paga;</w:t>
      </w:r>
    </w:p>
    <w:p w14:paraId="7BCE772F" w14:textId="77777777" w:rsidR="00D35219" w:rsidRPr="00F10770" w:rsidRDefault="00D35219" w:rsidP="00F1077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Copia del permesso di soggiorno, in caso di lavoratore straniero;</w:t>
      </w:r>
    </w:p>
    <w:p w14:paraId="3ABF4C1F" w14:textId="77777777" w:rsidR="00D35219" w:rsidRPr="00F10770" w:rsidRDefault="00D35219" w:rsidP="00F1077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In caso di lavoratore dipendente da Azienda non associata alle parti sottoscrittrici, dichiarazione</w:t>
      </w:r>
      <w:r w:rsidR="00F10770" w:rsidRPr="00F10770">
        <w:rPr>
          <w:rFonts w:ascii="Garamond" w:hAnsi="Garamond" w:cs="Garamond"/>
          <w:sz w:val="25"/>
          <w:szCs w:val="25"/>
        </w:rPr>
        <w:t xml:space="preserve"> </w:t>
      </w:r>
      <w:r w:rsidRPr="00F10770">
        <w:rPr>
          <w:rFonts w:ascii="Garamond" w:hAnsi="Garamond" w:cs="Garamond"/>
          <w:sz w:val="25"/>
          <w:szCs w:val="25"/>
        </w:rPr>
        <w:t>del datore di lavoro di condividere ed aderire ai principi, criteri e strumenti previsti nella</w:t>
      </w:r>
      <w:r w:rsidR="00F10770" w:rsidRPr="00F10770">
        <w:rPr>
          <w:rFonts w:ascii="Garamond" w:hAnsi="Garamond" w:cs="Garamond"/>
          <w:sz w:val="25"/>
          <w:szCs w:val="25"/>
        </w:rPr>
        <w:t xml:space="preserve"> </w:t>
      </w:r>
      <w:r w:rsidRPr="00F10770">
        <w:rPr>
          <w:rFonts w:ascii="Garamond" w:hAnsi="Garamond" w:cs="Garamond"/>
          <w:sz w:val="25"/>
          <w:szCs w:val="25"/>
        </w:rPr>
        <w:t>Convenzione.</w:t>
      </w:r>
    </w:p>
    <w:p w14:paraId="57D81974" w14:textId="77777777"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185548F7" w14:textId="77777777"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1ADCECB2" w14:textId="77777777"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28712EA6" w14:textId="77777777"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191762CF" w14:textId="77777777"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31366422" w14:textId="77777777"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0EAC4A64" w14:textId="77777777"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02AE903C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7DE00038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15756DEB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55068771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7686E74B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30642201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0C7960A6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277D8371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1528564D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4783900E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1D3A38E3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5DA52119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22F3A49C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77FEB70E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01C191BF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7A00F106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112B6C92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49F0CB1F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35AD32F0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5087F063" w14:textId="77777777" w:rsidR="001025A7" w:rsidRDefault="001025A7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b/>
          <w:bCs/>
          <w:sz w:val="26"/>
          <w:szCs w:val="26"/>
          <w:u w:val="single"/>
        </w:rPr>
      </w:pPr>
    </w:p>
    <w:p w14:paraId="0A1DDF95" w14:textId="77777777" w:rsidR="001025A7" w:rsidRDefault="001025A7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b/>
          <w:bCs/>
          <w:sz w:val="26"/>
          <w:szCs w:val="26"/>
          <w:u w:val="single"/>
        </w:rPr>
      </w:pPr>
    </w:p>
    <w:sectPr w:rsidR="001025A7" w:rsidSect="00504445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804B9"/>
    <w:multiLevelType w:val="hybridMultilevel"/>
    <w:tmpl w:val="D7E288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441CD"/>
    <w:multiLevelType w:val="hybridMultilevel"/>
    <w:tmpl w:val="54769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D3F5D"/>
    <w:multiLevelType w:val="hybridMultilevel"/>
    <w:tmpl w:val="28FA63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oNotDisplayPageBoundaries/>
  <w:proofState w:spelling="clean"/>
  <w:documentProtection w:edit="readOnly"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19"/>
    <w:rsid w:val="000961D6"/>
    <w:rsid w:val="001025A7"/>
    <w:rsid w:val="00221E2F"/>
    <w:rsid w:val="004F6207"/>
    <w:rsid w:val="00504445"/>
    <w:rsid w:val="007833BC"/>
    <w:rsid w:val="009C0145"/>
    <w:rsid w:val="00CD5ADF"/>
    <w:rsid w:val="00D35219"/>
    <w:rsid w:val="00E07DD4"/>
    <w:rsid w:val="00F10770"/>
    <w:rsid w:val="00F3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A69F"/>
  <w15:chartTrackingRefBased/>
  <w15:docId w15:val="{2B618708-A2D4-4C28-ADBF-798720AD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4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49FB2173.dotm</Template>
  <TotalTime>1</TotalTime>
  <Pages>3</Pages>
  <Words>868</Words>
  <Characters>4954</Characters>
  <Application>Microsoft Office Word</Application>
  <DocSecurity>4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Umana  Andrea  (BCC Credito Consumo)</dc:creator>
  <cp:keywords/>
  <dc:description/>
  <cp:lastModifiedBy>Mirella Paolicelli</cp:lastModifiedBy>
  <cp:revision>2</cp:revision>
  <dcterms:created xsi:type="dcterms:W3CDTF">2020-05-13T06:32:00Z</dcterms:created>
  <dcterms:modified xsi:type="dcterms:W3CDTF">2020-05-13T06:32:00Z</dcterms:modified>
</cp:coreProperties>
</file>