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1CD25" w14:textId="583FA512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  <w:bookmarkStart w:id="0" w:name="_GoBack"/>
      <w:bookmarkEnd w:id="0"/>
    </w:p>
    <w:p w14:paraId="0AD7F224" w14:textId="77777777" w:rsidR="00D35219" w:rsidRPr="00F33657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b/>
          <w:bCs/>
          <w:sz w:val="26"/>
          <w:szCs w:val="26"/>
        </w:rPr>
      </w:pPr>
      <w:r w:rsidRPr="00F33657">
        <w:rPr>
          <w:rFonts w:ascii="Garamond" w:hAnsi="Garamond" w:cs="Garamond"/>
          <w:b/>
          <w:bCs/>
          <w:sz w:val="26"/>
          <w:szCs w:val="26"/>
        </w:rPr>
        <w:t>ALLEGATO B 1</w:t>
      </w:r>
    </w:p>
    <w:p w14:paraId="19711690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14:paraId="227B50B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1007831783" w:edGrp="everyone"/>
      <w:r>
        <w:rPr>
          <w:rFonts w:ascii="Garamond" w:hAnsi="Garamond" w:cs="Garamond"/>
          <w:sz w:val="25"/>
          <w:szCs w:val="25"/>
        </w:rPr>
        <w:t>….</w:t>
      </w:r>
    </w:p>
    <w:permEnd w:id="1007831783"/>
    <w:p w14:paraId="6FD4D52C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969225564" w:edGrp="everyone"/>
      <w:r>
        <w:rPr>
          <w:rFonts w:ascii="Garamond" w:hAnsi="Garamond" w:cs="Garamond"/>
          <w:sz w:val="25"/>
          <w:szCs w:val="25"/>
        </w:rPr>
        <w:t>……….</w:t>
      </w:r>
    </w:p>
    <w:permEnd w:id="969225564"/>
    <w:p w14:paraId="5302DE83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742090699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742090699"/>
    <w:p w14:paraId="301F263A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360A425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Oggetto: comunicazione ai sensi della “Convenzione in tema di anticipazione sociale in</w:t>
      </w:r>
    </w:p>
    <w:p w14:paraId="42A07B3E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favore dei lavoratori destinatari dei trattamenti di integrazione al reddito di cui dagli articoli</w:t>
      </w:r>
      <w:r w:rsidR="00F33657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19 a 22 del D.L. n. 18 del 17 marzo 2020”</w:t>
      </w:r>
    </w:p>
    <w:p w14:paraId="21A4DFBA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4D27B31E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14:paraId="070F69D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</w:t>
      </w:r>
      <w:permStart w:id="1963328431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1963328431"/>
      <w:r>
        <w:rPr>
          <w:rFonts w:ascii="Garamond" w:hAnsi="Garamond" w:cs="Garamond"/>
          <w:sz w:val="25"/>
          <w:szCs w:val="25"/>
        </w:rPr>
        <w:t xml:space="preserve"> ha presentato in data </w:t>
      </w:r>
      <w:permStart w:id="346177320" w:edGrp="everyone"/>
      <w:r>
        <w:rPr>
          <w:rFonts w:ascii="Garamond" w:hAnsi="Garamond" w:cs="Garamond"/>
          <w:sz w:val="25"/>
          <w:szCs w:val="25"/>
        </w:rPr>
        <w:t>____________</w:t>
      </w:r>
      <w:permEnd w:id="346177320"/>
      <w:r>
        <w:rPr>
          <w:rFonts w:ascii="Garamond" w:hAnsi="Garamond" w:cs="Garamond"/>
          <w:sz w:val="25"/>
          <w:szCs w:val="25"/>
        </w:rPr>
        <w:t xml:space="preserve"> all’Ente competente</w:t>
      </w:r>
    </w:p>
    <w:p w14:paraId="755CB5DF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domanda di concessione del trattamento di integrazione salariale in deroga, per l’emergenza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Covid-19, conformemente alla normativa in vigore con pagamento diretto;</w:t>
      </w:r>
    </w:p>
    <w:p w14:paraId="00BA1883" w14:textId="77777777" w:rsidR="007833BC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figura anche il nominativo del sottoscritto lavoratore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permStart w:id="430649777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430649777"/>
      <w:r>
        <w:rPr>
          <w:rFonts w:ascii="Garamond" w:hAnsi="Garamond" w:cs="Garamond"/>
          <w:sz w:val="25"/>
          <w:szCs w:val="25"/>
        </w:rPr>
        <w:t xml:space="preserve">; </w:t>
      </w:r>
    </w:p>
    <w:p w14:paraId="7E4B0DA9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14:paraId="205815D1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integrazione salariale</w:t>
      </w:r>
    </w:p>
    <w:p w14:paraId="6E49B6E2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 l’emergenza Covid-19, cui il Vostro Istituto ne dà applicazione,</w:t>
      </w:r>
    </w:p>
    <w:p w14:paraId="1CF9F2A4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3BDE3ED7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14:paraId="581D9FF6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ind w:left="2832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038E82C1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1459640624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  <w:permEnd w:id="1459640624"/>
    </w:p>
    <w:p w14:paraId="0D3AC630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1663196098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1663196098"/>
    </w:p>
    <w:p w14:paraId="22D1C90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52055945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52055945"/>
      <w:r>
        <w:rPr>
          <w:rFonts w:ascii="Garamond" w:hAnsi="Garamond" w:cs="Garamond"/>
          <w:sz w:val="25"/>
          <w:szCs w:val="25"/>
        </w:rPr>
        <w:t xml:space="preserve"> il </w:t>
      </w:r>
      <w:permStart w:id="1254694101" w:edGrp="everyone"/>
      <w:r>
        <w:rPr>
          <w:rFonts w:ascii="Garamond" w:hAnsi="Garamond" w:cs="Garamond"/>
          <w:sz w:val="25"/>
          <w:szCs w:val="25"/>
        </w:rPr>
        <w:t>………………</w:t>
      </w:r>
      <w:permEnd w:id="1254694101"/>
    </w:p>
    <w:p w14:paraId="6519BDC0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1792496387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  <w:permEnd w:id="1792496387"/>
    </w:p>
    <w:p w14:paraId="27914F09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374701645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</w:p>
    <w:permEnd w:id="374701645"/>
    <w:p w14:paraId="0C91CF69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1158375766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1158375766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1794145337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1794145337"/>
    </w:p>
    <w:p w14:paraId="50CE9907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1030699366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030699366"/>
      <w:r>
        <w:rPr>
          <w:rFonts w:ascii="Garamond" w:hAnsi="Garamond" w:cs="Garamond"/>
          <w:sz w:val="25"/>
          <w:szCs w:val="25"/>
        </w:rPr>
        <w:t xml:space="preserve"> Numero </w:t>
      </w:r>
      <w:permStart w:id="1392344274" w:edGrp="everyone"/>
      <w:r>
        <w:rPr>
          <w:rFonts w:ascii="Garamond" w:hAnsi="Garamond" w:cs="Garamond"/>
          <w:sz w:val="25"/>
          <w:szCs w:val="25"/>
        </w:rPr>
        <w:t>……………….</w:t>
      </w:r>
    </w:p>
    <w:permEnd w:id="1392344274"/>
    <w:p w14:paraId="20D18FFD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1547333471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1547333471"/>
      <w:r>
        <w:rPr>
          <w:rFonts w:ascii="Garamond" w:hAnsi="Garamond" w:cs="Garamond"/>
          <w:sz w:val="25"/>
          <w:szCs w:val="25"/>
        </w:rPr>
        <w:t xml:space="preserve"> il </w:t>
      </w:r>
      <w:permStart w:id="90272612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90272612"/>
    <w:p w14:paraId="228DACB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2031949100" w:edGrp="everyone"/>
      <w:r>
        <w:rPr>
          <w:rFonts w:ascii="Garamond" w:hAnsi="Garamond" w:cs="Garamond"/>
          <w:sz w:val="25"/>
          <w:szCs w:val="25"/>
        </w:rPr>
        <w:t>………………………………</w:t>
      </w:r>
    </w:p>
    <w:permEnd w:id="2031949100"/>
    <w:p w14:paraId="302786C1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829889835" w:edGrp="everyone"/>
      <w:r>
        <w:rPr>
          <w:rFonts w:ascii="Garamond" w:hAnsi="Garamond" w:cs="Garamond"/>
          <w:sz w:val="25"/>
          <w:szCs w:val="25"/>
        </w:rPr>
        <w:t>………..……………………</w:t>
      </w:r>
    </w:p>
    <w:permEnd w:id="829889835"/>
    <w:p w14:paraId="77695C4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287540752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</w:p>
    <w:permEnd w:id="1287540752"/>
    <w:p w14:paraId="2005D22F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cassa integrazione per l’emergenza Covid-19 per n</w:t>
      </w:r>
      <w:permStart w:id="216030828" w:edGrp="everyone"/>
      <w:r>
        <w:rPr>
          <w:rFonts w:ascii="Garamond" w:hAnsi="Garamond" w:cs="Garamond"/>
          <w:sz w:val="25"/>
          <w:szCs w:val="25"/>
        </w:rPr>
        <w:t xml:space="preserve">…. </w:t>
      </w:r>
      <w:permEnd w:id="216030828"/>
      <w:r>
        <w:rPr>
          <w:rFonts w:ascii="Garamond" w:hAnsi="Garamond" w:cs="Garamond"/>
          <w:sz w:val="25"/>
          <w:szCs w:val="25"/>
        </w:rPr>
        <w:t>settimane (indicare il/i periodo/i)</w:t>
      </w:r>
    </w:p>
    <w:p w14:paraId="1A5D0628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7DC1DF08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14:paraId="11962015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475987F1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di cui alla Convenzione in oggetto, alle condizioni da</w:t>
      </w:r>
    </w:p>
    <w:p w14:paraId="50C0F8E0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Voi comunicate.</w:t>
      </w:r>
    </w:p>
    <w:p w14:paraId="1618786D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 trattamento da parte della Sede INPS competente,</w:t>
      </w:r>
    </w:p>
    <w:p w14:paraId="43D0B94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ovvero secondo le modalità definite nella Convenzione stessa.</w:t>
      </w:r>
    </w:p>
    <w:p w14:paraId="39609DCD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4A92A67A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77096A7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3F463065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02BB7287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C2564B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14:paraId="719642E8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14:paraId="2C91C17B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6EB8679E" w14:textId="77777777" w:rsidR="00F33657" w:rsidRDefault="00F33657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336C13BB" w14:textId="77777777" w:rsidR="00D35219" w:rsidRPr="007833BC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7833BC">
        <w:rPr>
          <w:rFonts w:ascii="Garamond" w:hAnsi="Garamond" w:cs="Garamond"/>
          <w:b/>
          <w:bCs/>
          <w:sz w:val="26"/>
          <w:szCs w:val="26"/>
          <w:u w:val="single"/>
        </w:rPr>
        <w:t>ALLEGATO B 2</w:t>
      </w:r>
    </w:p>
    <w:p w14:paraId="543DC62C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14:paraId="60E86CA2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518991728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518991728"/>
    <w:p w14:paraId="4F9C7D35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50301529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150301529"/>
    <w:p w14:paraId="417C4BD8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Città, …………</w:t>
      </w:r>
    </w:p>
    <w:p w14:paraId="58768565" w14:textId="77777777"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55E84B0F" w14:textId="77777777" w:rsidR="00D35219" w:rsidRPr="007833BC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relazione alla richiesta di prestito di cui alla </w:t>
      </w:r>
      <w:r>
        <w:rPr>
          <w:rFonts w:ascii="Garamond-Bold" w:hAnsi="Garamond-Bold" w:cs="Garamond-Bold"/>
          <w:b/>
          <w:bCs/>
          <w:sz w:val="25"/>
          <w:szCs w:val="25"/>
        </w:rPr>
        <w:t>“Convenzione in tema di anticipazione sociale in</w:t>
      </w:r>
      <w:r w:rsidR="007833BC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favore dei lavoratori destinatari dei trattamenti di integrazione al reddito di cui dagli articolida 19 a 22 del D.L. n. 18 del 17 marzo 2020”</w:t>
      </w:r>
      <w:r>
        <w:rPr>
          <w:rFonts w:ascii="Garamond" w:hAnsi="Garamond" w:cs="Garamond"/>
          <w:sz w:val="25"/>
          <w:szCs w:val="25"/>
        </w:rPr>
        <w:t>, il sottoscritto</w:t>
      </w:r>
    </w:p>
    <w:p w14:paraId="4B945058" w14:textId="77777777"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13DB2E44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368533383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  <w:permEnd w:id="368533383"/>
    </w:p>
    <w:p w14:paraId="5A8AA890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781492718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1781492718"/>
      <w:r>
        <w:rPr>
          <w:rFonts w:ascii="Garamond" w:hAnsi="Garamond" w:cs="Garamond"/>
          <w:sz w:val="25"/>
          <w:szCs w:val="25"/>
        </w:rPr>
        <w:t xml:space="preserve"> il </w:t>
      </w:r>
      <w:permStart w:id="209480797" w:edGrp="everyone"/>
      <w:r>
        <w:rPr>
          <w:rFonts w:ascii="Garamond" w:hAnsi="Garamond" w:cs="Garamond"/>
          <w:sz w:val="25"/>
          <w:szCs w:val="25"/>
        </w:rPr>
        <w:t>……….………..</w:t>
      </w:r>
    </w:p>
    <w:permEnd w:id="209480797"/>
    <w:p w14:paraId="14718F8E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186791175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</w:p>
    <w:permEnd w:id="186791175"/>
    <w:p w14:paraId="639CFBFF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906184869" w:edGrp="everyone"/>
      <w:r>
        <w:rPr>
          <w:rFonts w:ascii="Garamond" w:hAnsi="Garamond" w:cs="Garamond"/>
          <w:sz w:val="25"/>
          <w:szCs w:val="25"/>
        </w:rPr>
        <w:t>…….………………………………….………</w:t>
      </w:r>
      <w:permEnd w:id="906184869"/>
      <w:r>
        <w:rPr>
          <w:rFonts w:ascii="Garamond" w:hAnsi="Garamond" w:cs="Garamond"/>
          <w:sz w:val="25"/>
          <w:szCs w:val="25"/>
        </w:rPr>
        <w:t xml:space="preserve">n° </w:t>
      </w:r>
      <w:permStart w:id="448282254" w:edGrp="everyone"/>
      <w:r>
        <w:rPr>
          <w:rFonts w:ascii="Garamond" w:hAnsi="Garamond" w:cs="Garamond"/>
          <w:sz w:val="25"/>
          <w:szCs w:val="25"/>
        </w:rPr>
        <w:t>………</w:t>
      </w:r>
    </w:p>
    <w:permEnd w:id="448282254"/>
    <w:p w14:paraId="187C556F" w14:textId="77777777" w:rsidR="007833BC" w:rsidRDefault="007833BC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74E63719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1183205101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1183205101"/>
      <w:r>
        <w:rPr>
          <w:rFonts w:ascii="Garamond" w:hAnsi="Garamond" w:cs="Garamond"/>
          <w:sz w:val="25"/>
          <w:szCs w:val="25"/>
        </w:rPr>
        <w:t xml:space="preserve"> tempestiva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14:paraId="3EDCA7A1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14:paraId="3217948B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14:paraId="4DAA7628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164705827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  <w:permEnd w:id="164705827"/>
    </w:p>
    <w:p w14:paraId="1F83B852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663777994" w:edGrp="everyone"/>
      <w:r>
        <w:rPr>
          <w:rFonts w:ascii="Garamond" w:hAnsi="Garamond" w:cs="Garamond"/>
          <w:sz w:val="25"/>
          <w:szCs w:val="25"/>
        </w:rPr>
        <w:t>………..……………….. .</w:t>
      </w:r>
      <w:permEnd w:id="1663777994"/>
      <w:r>
        <w:rPr>
          <w:rFonts w:ascii="Garamond" w:hAnsi="Garamond" w:cs="Garamond"/>
          <w:sz w:val="25"/>
          <w:szCs w:val="25"/>
        </w:rPr>
        <w:t>c/c n°</w:t>
      </w:r>
      <w:permStart w:id="1450386456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450386456"/>
      <w:r>
        <w:rPr>
          <w:rFonts w:ascii="Garamond" w:hAnsi="Garamond" w:cs="Garamond"/>
          <w:sz w:val="25"/>
          <w:szCs w:val="25"/>
        </w:rPr>
        <w:t xml:space="preserve"> e a produrre copia di</w:t>
      </w:r>
    </w:p>
    <w:p w14:paraId="1B42E8D3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tale modello alla Filiale della Banca che eroga il finanziamento.</w:t>
      </w:r>
    </w:p>
    <w:p w14:paraId="70EAA19E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630342277" w:edGrp="everyone"/>
      <w:r>
        <w:rPr>
          <w:rFonts w:ascii="Garamond" w:hAnsi="Garamond" w:cs="Garamond"/>
          <w:sz w:val="25"/>
          <w:szCs w:val="25"/>
        </w:rPr>
        <w:t>………………………………..</w:t>
      </w:r>
      <w:permEnd w:id="630342277"/>
      <w:r>
        <w:rPr>
          <w:rFonts w:ascii="Garamond" w:hAnsi="Garamond" w:cs="Garamond"/>
          <w:sz w:val="25"/>
          <w:szCs w:val="25"/>
        </w:rPr>
        <w:t xml:space="preserve"> a prelevare dal conto corrente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sopra indicato una somma pari a quanto complessivamente dovuto in conseguenza dell’anticipazione,</w:t>
      </w:r>
    </w:p>
    <w:p w14:paraId="744728BA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non appena sul conto stesso verranno accreditate le somme dovute dall’INPS a titolo di trattamento</w:t>
      </w:r>
    </w:p>
    <w:p w14:paraId="68F24AFF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 integrazione salariale per l’emergenza Covid-19.</w:t>
      </w:r>
    </w:p>
    <w:p w14:paraId="32341A57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di trattamento di integrazione salariale per l’emergenza Covid-19, non sia stata</w:t>
      </w:r>
    </w:p>
    <w:p w14:paraId="13E33F32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accolta dall’Ente competente, il sottoscritto si impegna ad estinguere l’intero finanziamento citato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entro trenta giorni dalla data di mancato accoglimento della richiesta di integrazione salariale in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deroga, unitamente alla azienda datrice di lavoro, responsabile in solido nei casi di cui alla citata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Convenzione.</w:t>
      </w:r>
    </w:p>
    <w:p w14:paraId="0FFC0E80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14:paraId="53C4F3DB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2136083956" w:edGrp="everyone"/>
      <w:r>
        <w:rPr>
          <w:rFonts w:ascii="Garamond" w:hAnsi="Garamond" w:cs="Garamond"/>
          <w:sz w:val="25"/>
          <w:szCs w:val="25"/>
        </w:rPr>
        <w:t xml:space="preserve">………………………………... </w:t>
      </w:r>
      <w:permEnd w:id="2136083956"/>
      <w:r>
        <w:rPr>
          <w:rFonts w:ascii="Garamond" w:hAnsi="Garamond" w:cs="Garamond"/>
          <w:sz w:val="25"/>
          <w:szCs w:val="25"/>
        </w:rPr>
        <w:t>– nel rispetto ed ai sensi delle vigenti</w:t>
      </w:r>
    </w:p>
    <w:p w14:paraId="45CBEA9B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 di</w:t>
      </w:r>
    </w:p>
    <w:p w14:paraId="3AF4122D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debitore ceduto.</w:t>
      </w:r>
    </w:p>
    <w:p w14:paraId="406A2855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– nel rispetto e ai sensi delle vigenti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- gli emolumenti e tutte le componenti retributive dovuti dal datore di lavoro. A tal fine</w:t>
      </w:r>
    </w:p>
    <w:p w14:paraId="439A1281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autorizza sin d’ora il datore di lavoro, che accetta, ad erogare un’anticipazione dello stesso ad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estinzione del debito complessivo, trascorsi sette mesi dal suo avvio, con versamento sul conto</w:t>
      </w:r>
      <w:r w:rsidR="007833BC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corrente dedicato.</w:t>
      </w:r>
    </w:p>
    <w:p w14:paraId="08C4BF99" w14:textId="77777777" w:rsidR="007833BC" w:rsidRDefault="007833BC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7EF71729" w14:textId="77777777" w:rsidR="00D35219" w:rsidRDefault="00D35219" w:rsidP="007833BC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68408424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0E1A49D9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218FCB79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14:paraId="247D98EE" w14:textId="77777777" w:rsidR="00D35219" w:rsidRDefault="00D35219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lastRenderedPageBreak/>
        <w:t>.……………………………….……………</w:t>
      </w:r>
    </w:p>
    <w:p w14:paraId="0160B03E" w14:textId="77777777" w:rsidR="00D35219" w:rsidRPr="00F10770" w:rsidRDefault="00D35219" w:rsidP="00F10770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F10770">
        <w:rPr>
          <w:rFonts w:ascii="Garamond" w:hAnsi="Garamond" w:cs="Garamond"/>
          <w:b/>
          <w:bCs/>
          <w:sz w:val="26"/>
          <w:szCs w:val="26"/>
          <w:u w:val="single"/>
        </w:rPr>
        <w:t>ALLEGATO B 4</w:t>
      </w:r>
    </w:p>
    <w:p w14:paraId="7555DC77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79F7A5EF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“Convenzione in tema di anticipazione sociale in favore dei lavoratori destinatari dei</w:t>
      </w:r>
      <w:r w:rsidR="00F10770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trattamenti di integrazione al reddito di cui dagli articoli da 19 a 22 del D.L. n. 18 del 17 marzo</w:t>
      </w:r>
      <w:r w:rsidR="00F10770">
        <w:rPr>
          <w:rFonts w:ascii="Garamond-Bold" w:hAnsi="Garamond-Bold" w:cs="Garamond-Bold"/>
          <w:b/>
          <w:bCs/>
          <w:sz w:val="25"/>
          <w:szCs w:val="25"/>
        </w:rPr>
        <w:t xml:space="preserve"> </w:t>
      </w:r>
      <w:r>
        <w:rPr>
          <w:rFonts w:ascii="Garamond-Bold" w:hAnsi="Garamond-Bold" w:cs="Garamond-Bold"/>
          <w:b/>
          <w:bCs/>
          <w:sz w:val="25"/>
          <w:szCs w:val="25"/>
        </w:rPr>
        <w:t>2020”</w:t>
      </w:r>
    </w:p>
    <w:p w14:paraId="2CA5AC00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AC43E4F" w14:textId="77777777" w:rsidR="00D35219" w:rsidRDefault="00D35219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14:paraId="05975364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1966CC04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documento d’identità;</w:t>
      </w:r>
    </w:p>
    <w:p w14:paraId="17AD8122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codice fiscale;</w:t>
      </w:r>
    </w:p>
    <w:p w14:paraId="763FBA5C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Dichiarazione dell’azienda di aver proceduto all’inoltro della domanda di integrazione salariale in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deroga per l’emergenza Covid-19 all’Ente competente secondo la normativa vigente.</w:t>
      </w:r>
    </w:p>
    <w:p w14:paraId="05DD406E" w14:textId="77777777" w:rsidR="00D35219" w:rsidRPr="000961D6" w:rsidRDefault="00D35219" w:rsidP="000961D6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Lettera di impegno irrevocabile ad autorizzare l’INPS ad effettuare l’accredito delle sue spettanze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direttamente sul conto corrente su cui è stata concessa la disponibilità dell’anticipazione;</w:t>
      </w:r>
    </w:p>
    <w:p w14:paraId="13FD69BF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ultima busta paga;</w:t>
      </w:r>
    </w:p>
    <w:p w14:paraId="7BCE772F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14:paraId="3ABF4C1F" w14:textId="77777777" w:rsidR="00D35219" w:rsidRPr="00F10770" w:rsidRDefault="00D35219" w:rsidP="00F1077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F10770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F10770" w:rsidRPr="00F10770">
        <w:rPr>
          <w:rFonts w:ascii="Garamond" w:hAnsi="Garamond" w:cs="Garamond"/>
          <w:sz w:val="25"/>
          <w:szCs w:val="25"/>
        </w:rPr>
        <w:t xml:space="preserve"> </w:t>
      </w:r>
      <w:r w:rsidRPr="00F10770">
        <w:rPr>
          <w:rFonts w:ascii="Garamond" w:hAnsi="Garamond" w:cs="Garamond"/>
          <w:sz w:val="25"/>
          <w:szCs w:val="25"/>
        </w:rPr>
        <w:t>Convenzione.</w:t>
      </w:r>
    </w:p>
    <w:p w14:paraId="57D81974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185548F7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1ADCECB2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28712EA6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191762CF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31366422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0EAC4A64" w14:textId="77777777" w:rsidR="00F10770" w:rsidRDefault="00F10770" w:rsidP="00F107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02AE903C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7DE00038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5756DEB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55068771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7686E74B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30642201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0C7960A6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77D8371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528564D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783900E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D3A38E3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5DA52119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2F3A49C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77FEB70E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01C191BF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7A00F106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12B6C92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9F0CB1F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35AD32F0" w14:textId="77777777" w:rsidR="00F10770" w:rsidRDefault="00F10770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5087F063" w14:textId="77777777"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</w:p>
    <w:p w14:paraId="0A1DDF95" w14:textId="77777777" w:rsidR="001025A7" w:rsidRDefault="001025A7" w:rsidP="00F10770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b/>
          <w:bCs/>
          <w:sz w:val="26"/>
          <w:szCs w:val="26"/>
          <w:u w:val="single"/>
        </w:rPr>
      </w:pPr>
    </w:p>
    <w:sectPr w:rsidR="001025A7" w:rsidSect="00504445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ramond-Bold">
    <w:altName w:val="Garamon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804B9"/>
    <w:multiLevelType w:val="hybridMultilevel"/>
    <w:tmpl w:val="D7E288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2441CD"/>
    <w:multiLevelType w:val="hybridMultilevel"/>
    <w:tmpl w:val="547693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D3F5D"/>
    <w:multiLevelType w:val="hybridMultilevel"/>
    <w:tmpl w:val="28FA63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doNotDisplayPageBoundaries/>
  <w:proofState w:spelling="clean"/>
  <w:documentProtection w:edit="readOnly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219"/>
    <w:rsid w:val="000961D6"/>
    <w:rsid w:val="001025A7"/>
    <w:rsid w:val="00221E2F"/>
    <w:rsid w:val="004F6207"/>
    <w:rsid w:val="00504445"/>
    <w:rsid w:val="007833BC"/>
    <w:rsid w:val="009C0145"/>
    <w:rsid w:val="00CD5ADF"/>
    <w:rsid w:val="00D35219"/>
    <w:rsid w:val="00E07DD4"/>
    <w:rsid w:val="00F10770"/>
    <w:rsid w:val="00F33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CA69F"/>
  <w15:chartTrackingRefBased/>
  <w15:docId w15:val="{2B618708-A2D4-4C28-ADBF-798720ADB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044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49FB2173.dotm</Template>
  <TotalTime>1</TotalTime>
  <Pages>3</Pages>
  <Words>868</Words>
  <Characters>4954</Characters>
  <Application>Microsoft Office Word</Application>
  <DocSecurity>4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Mirella Paolicelli</cp:lastModifiedBy>
  <cp:revision>2</cp:revision>
  <dcterms:created xsi:type="dcterms:W3CDTF">2020-05-13T06:32:00Z</dcterms:created>
  <dcterms:modified xsi:type="dcterms:W3CDTF">2020-05-13T06:32:00Z</dcterms:modified>
</cp:coreProperties>
</file>